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7FB1F" w14:textId="51E3FF38" w:rsidR="00A32419" w:rsidRDefault="00C76C3B" w:rsidP="00E06B8B">
      <w:pPr>
        <w:rPr>
          <w:b/>
          <w:bCs/>
        </w:rPr>
      </w:pPr>
      <w:r w:rsidRPr="00C76C3B">
        <w:rPr>
          <w:b/>
          <w:bCs/>
        </w:rPr>
        <w:t>En</w:t>
      </w:r>
      <w:r w:rsidR="001B6226">
        <w:rPr>
          <w:b/>
          <w:bCs/>
        </w:rPr>
        <w:t xml:space="preserve"> rådgivende</w:t>
      </w:r>
      <w:r w:rsidRPr="00C76C3B">
        <w:rPr>
          <w:b/>
          <w:bCs/>
        </w:rPr>
        <w:t xml:space="preserve"> liste over karrierefremmende arbeid på STK for stipendiat, postdoktorer og forskere. </w:t>
      </w:r>
      <w:r w:rsidR="00A32419">
        <w:rPr>
          <w:b/>
          <w:bCs/>
        </w:rPr>
        <w:br/>
      </w:r>
      <w:r w:rsidRPr="00C76C3B">
        <w:rPr>
          <w:b/>
          <w:bCs/>
        </w:rPr>
        <w:t>Noen ting gir uttelling i «pliktarbeidsregnskapet» og andre ikke.</w:t>
      </w:r>
      <w:r w:rsidR="00A32419">
        <w:rPr>
          <w:b/>
          <w:bCs/>
        </w:rPr>
        <w:t xml:space="preserve"> </w:t>
      </w:r>
      <w:r w:rsidR="00973B48">
        <w:rPr>
          <w:b/>
          <w:bCs/>
        </w:rPr>
        <w:t>Listen er ikke uttømmende</w:t>
      </w:r>
      <w:r w:rsidR="009F1ABE">
        <w:rPr>
          <w:b/>
          <w:bCs/>
        </w:rPr>
        <w:t>, men veiledende</w:t>
      </w:r>
      <w:r w:rsidR="00973B48">
        <w:rPr>
          <w:b/>
          <w:bCs/>
        </w:rPr>
        <w:t>.</w:t>
      </w:r>
    </w:p>
    <w:p w14:paraId="31B9F29D" w14:textId="532FB6FD" w:rsidR="002E2A5D" w:rsidRDefault="00A32419" w:rsidP="00E06B8B">
      <w:r w:rsidRPr="00A32419">
        <w:t>Det vil også variere hva som er mulig å gjennomføre</w:t>
      </w:r>
      <w:r w:rsidR="009F1ABE">
        <w:t xml:space="preserve"> eller </w:t>
      </w:r>
      <w:r w:rsidRPr="00A32419">
        <w:t>tilgjengelig, men å ytre ønske er et første steg.</w:t>
      </w:r>
    </w:p>
    <w:p w14:paraId="5479073C" w14:textId="3442B6F4" w:rsidR="008701E4" w:rsidRPr="00A32419" w:rsidRDefault="008701E4" w:rsidP="00E06B8B">
      <w:r>
        <w:t>Karrierefremmende</w:t>
      </w:r>
      <w:r w:rsidR="00AB69BD">
        <w:t xml:space="preserve"> oppgaver</w:t>
      </w:r>
      <w:r>
        <w:t xml:space="preserve"> handler om ting som kan brukes i en jobbsøkersituasjon, enten som noe som er på CV eller som brukes som eksempel på overførbar relevant erfaring.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240"/>
        <w:gridCol w:w="2977"/>
        <w:gridCol w:w="4023"/>
      </w:tblGrid>
      <w:tr w:rsidR="0045396E" w:rsidRPr="00C76C3B" w14:paraId="5A78CCF9" w14:textId="18180E52" w:rsidTr="00541E3A">
        <w:tc>
          <w:tcPr>
            <w:tcW w:w="524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BFB16A2" w14:textId="0DD7C6EC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  <w:r w:rsidRPr="00C76C3B">
              <w:rPr>
                <w:b/>
                <w:bCs/>
                <w:color w:val="FFFFFF" w:themeColor="background1"/>
              </w:rPr>
              <w:t>Karrierefremende arbeid/oppgave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2AA01600" w14:textId="46881C08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  <w:r w:rsidRPr="00C76C3B">
              <w:rPr>
                <w:b/>
                <w:bCs/>
                <w:color w:val="FFFFFF" w:themeColor="background1"/>
              </w:rPr>
              <w:t>Uttelling i form av timer</w:t>
            </w:r>
          </w:p>
        </w:tc>
        <w:tc>
          <w:tcPr>
            <w:tcW w:w="402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DEA1C54" w14:textId="3515BEF7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Potensiell arbeidserfaring</w:t>
            </w:r>
          </w:p>
        </w:tc>
      </w:tr>
      <w:tr w:rsidR="0045396E" w:rsidRPr="00C76C3B" w14:paraId="1805817A" w14:textId="494DB9BA" w:rsidTr="00541E3A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2389869" w14:textId="554FD458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  <w:r w:rsidRPr="00973B48">
              <w:rPr>
                <w:b/>
                <w:bCs/>
                <w:color w:val="000000" w:themeColor="text1"/>
              </w:rPr>
              <w:t>Undervisning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3BFA7F" w14:textId="77777777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DAEE1C" w14:textId="77777777" w:rsidR="0045396E" w:rsidRPr="00C76C3B" w:rsidRDefault="0045396E" w:rsidP="00E06B8B">
            <w:pPr>
              <w:rPr>
                <w:b/>
                <w:bCs/>
                <w:color w:val="FFFFFF" w:themeColor="background1"/>
              </w:rPr>
            </w:pPr>
          </w:p>
        </w:tc>
      </w:tr>
      <w:tr w:rsidR="0045396E" w14:paraId="1F24FD67" w14:textId="7AED8455" w:rsidTr="00541E3A">
        <w:tc>
          <w:tcPr>
            <w:tcW w:w="5240" w:type="dxa"/>
            <w:tcBorders>
              <w:top w:val="single" w:sz="4" w:space="0" w:color="auto"/>
            </w:tcBorders>
          </w:tcPr>
          <w:p w14:paraId="675C5787" w14:textId="384DDC6A" w:rsidR="0045396E" w:rsidRDefault="0045396E" w:rsidP="00E06B8B">
            <w:r>
              <w:t>Seminarundervisning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C96C589" w14:textId="7AF76462" w:rsidR="0045396E" w:rsidRDefault="0045396E" w:rsidP="00E06B8B">
            <w:r>
              <w:t>Se faktoroversikt (faktor 3,5)</w:t>
            </w:r>
          </w:p>
        </w:tc>
        <w:tc>
          <w:tcPr>
            <w:tcW w:w="4023" w:type="dxa"/>
            <w:tcBorders>
              <w:top w:val="single" w:sz="4" w:space="0" w:color="auto"/>
            </w:tcBorders>
          </w:tcPr>
          <w:p w14:paraId="04FA9AC2" w14:textId="0F32137A" w:rsidR="0045396E" w:rsidRDefault="0045396E" w:rsidP="00E06B8B">
            <w:r>
              <w:t>Formidling, sette seg inn i nye ting raskt, jobbe under tidspress</w:t>
            </w:r>
            <w:r w:rsidR="00EF010D">
              <w:t>, undervisningsmøter med pedagogisk erfaringsutveksling, sjonglere ulike prioriteringer</w:t>
            </w:r>
          </w:p>
        </w:tc>
      </w:tr>
      <w:tr w:rsidR="00AB69BD" w14:paraId="43E4A8AE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48CFAECA" w14:textId="7EE1C9C4" w:rsidR="00AB69BD" w:rsidRDefault="00AB69BD" w:rsidP="00AB69BD">
            <w:r>
              <w:t>Forelesninger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27160D5" w14:textId="094FB217" w:rsidR="00AB69BD" w:rsidRDefault="00AB69BD" w:rsidP="00AB69BD">
            <w:r>
              <w:t>Se faktoroversikt (faktor 5)</w:t>
            </w:r>
          </w:p>
        </w:tc>
        <w:tc>
          <w:tcPr>
            <w:tcW w:w="4023" w:type="dxa"/>
            <w:tcBorders>
              <w:top w:val="single" w:sz="4" w:space="0" w:color="auto"/>
            </w:tcBorders>
          </w:tcPr>
          <w:p w14:paraId="329CC956" w14:textId="01F2EF70" w:rsidR="00AB69BD" w:rsidRDefault="00AB69BD" w:rsidP="00AB69BD">
            <w:r>
              <w:t>Formidling til et større publikum om kompliserte tema, sette seg inn i nye ting raskt, jobbe under tidspress</w:t>
            </w:r>
            <w:r w:rsidR="00EF010D">
              <w:t>, undervisningsmøter med pedagogisk erfaringsutveksling, sjonglere ulike prioriteringer</w:t>
            </w:r>
          </w:p>
        </w:tc>
      </w:tr>
      <w:tr w:rsidR="00AB69BD" w14:paraId="70F0F5D8" w14:textId="1D0FAAEB" w:rsidTr="00541E3A">
        <w:tc>
          <w:tcPr>
            <w:tcW w:w="5240" w:type="dxa"/>
          </w:tcPr>
          <w:p w14:paraId="691A09B8" w14:textId="1AF5DF52" w:rsidR="00AB69BD" w:rsidRDefault="00AB69BD" w:rsidP="00AB69BD">
            <w:r>
              <w:t>Gjesteforelesninger på emner</w:t>
            </w:r>
          </w:p>
        </w:tc>
        <w:tc>
          <w:tcPr>
            <w:tcW w:w="2977" w:type="dxa"/>
          </w:tcPr>
          <w:p w14:paraId="26F3C59E" w14:textId="77DB23C8" w:rsidR="00AB69BD" w:rsidRDefault="00AB69BD" w:rsidP="00AB69BD">
            <w:r>
              <w:t>Se faktoroversikt (faktor 5)</w:t>
            </w:r>
          </w:p>
        </w:tc>
        <w:tc>
          <w:tcPr>
            <w:tcW w:w="4023" w:type="dxa"/>
          </w:tcPr>
          <w:p w14:paraId="7D1CB3D0" w14:textId="44AA58BB" w:rsidR="00AB69BD" w:rsidRDefault="00AB69BD" w:rsidP="00AB69BD">
            <w:r>
              <w:t>(som over)</w:t>
            </w:r>
          </w:p>
        </w:tc>
      </w:tr>
      <w:tr w:rsidR="00AB69BD" w14:paraId="52486F97" w14:textId="512B267A" w:rsidTr="00541E3A">
        <w:tc>
          <w:tcPr>
            <w:tcW w:w="5240" w:type="dxa"/>
          </w:tcPr>
          <w:p w14:paraId="67144931" w14:textId="72CCD4A4" w:rsidR="00AB69BD" w:rsidRDefault="00AB69BD" w:rsidP="00AB69BD">
            <w:r>
              <w:t>Emneansvarlig</w:t>
            </w:r>
          </w:p>
        </w:tc>
        <w:tc>
          <w:tcPr>
            <w:tcW w:w="2977" w:type="dxa"/>
          </w:tcPr>
          <w:p w14:paraId="1048C208" w14:textId="2CC25400" w:rsidR="00AB69BD" w:rsidRDefault="00AB69BD" w:rsidP="00AB69BD">
            <w:r>
              <w:t>25 timer + undervisningen</w:t>
            </w:r>
          </w:p>
        </w:tc>
        <w:tc>
          <w:tcPr>
            <w:tcW w:w="4023" w:type="dxa"/>
          </w:tcPr>
          <w:p w14:paraId="7F6FF028" w14:textId="6F675B47" w:rsidR="00AB69BD" w:rsidRDefault="00AB69BD" w:rsidP="00AB69BD">
            <w:r>
              <w:t>Ansvar og ledelse</w:t>
            </w:r>
          </w:p>
        </w:tc>
      </w:tr>
      <w:tr w:rsidR="00AB69BD" w14:paraId="232D46AE" w14:textId="045D2692" w:rsidTr="00541E3A">
        <w:tc>
          <w:tcPr>
            <w:tcW w:w="5240" w:type="dxa"/>
          </w:tcPr>
          <w:p w14:paraId="3FEDE705" w14:textId="1BC39955" w:rsidR="00AB69BD" w:rsidRDefault="00AB69BD" w:rsidP="00AB69BD">
            <w:r>
              <w:t>Veiledning av masterstudent</w:t>
            </w:r>
          </w:p>
        </w:tc>
        <w:tc>
          <w:tcPr>
            <w:tcW w:w="2977" w:type="dxa"/>
          </w:tcPr>
          <w:p w14:paraId="24C48BA0" w14:textId="7E30D8E4" w:rsidR="00AB69BD" w:rsidRDefault="00AB69BD" w:rsidP="00AB69BD">
            <w:r>
              <w:t>Opptil 60 timer</w:t>
            </w:r>
          </w:p>
        </w:tc>
        <w:tc>
          <w:tcPr>
            <w:tcW w:w="4023" w:type="dxa"/>
          </w:tcPr>
          <w:p w14:paraId="049D6238" w14:textId="5D9AC27E" w:rsidR="00AB69BD" w:rsidRDefault="00AB69BD" w:rsidP="00AB69BD">
            <w:r>
              <w:t>Veilede/mentor, tidsplanlegging, motivasjon</w:t>
            </w:r>
          </w:p>
        </w:tc>
      </w:tr>
      <w:tr w:rsidR="00AB69BD" w14:paraId="4792712C" w14:textId="24CDB425" w:rsidTr="00541E3A">
        <w:tc>
          <w:tcPr>
            <w:tcW w:w="5240" w:type="dxa"/>
          </w:tcPr>
          <w:p w14:paraId="1AFD349D" w14:textId="7D7538DF" w:rsidR="00AB69BD" w:rsidRDefault="00AB69BD" w:rsidP="00AB69BD">
            <w:r>
              <w:t>Revisjon/utvikle nytt emne (sjelden mulighet)</w:t>
            </w:r>
          </w:p>
        </w:tc>
        <w:tc>
          <w:tcPr>
            <w:tcW w:w="2977" w:type="dxa"/>
          </w:tcPr>
          <w:p w14:paraId="7ED835BC" w14:textId="4628FA43" w:rsidR="00AB69BD" w:rsidRDefault="00AB69BD" w:rsidP="00AB69BD">
            <w:r>
              <w:t>25-50 timer</w:t>
            </w:r>
          </w:p>
        </w:tc>
        <w:tc>
          <w:tcPr>
            <w:tcW w:w="4023" w:type="dxa"/>
          </w:tcPr>
          <w:p w14:paraId="0284B2F5" w14:textId="24DDC853" w:rsidR="00AB69BD" w:rsidRDefault="00AB69BD" w:rsidP="00AB69BD">
            <w:r>
              <w:t>Prosjekt- og utviklingsarbeid</w:t>
            </w:r>
          </w:p>
        </w:tc>
      </w:tr>
      <w:tr w:rsidR="00AB69BD" w14:paraId="03B0B90A" w14:textId="37D2075E" w:rsidTr="00541E3A">
        <w:tc>
          <w:tcPr>
            <w:tcW w:w="5240" w:type="dxa"/>
          </w:tcPr>
          <w:p w14:paraId="580C72D5" w14:textId="09377A77" w:rsidR="00AB69BD" w:rsidRDefault="00AB69BD" w:rsidP="00AB69BD">
            <w:r>
              <w:t>Sensur</w:t>
            </w:r>
          </w:p>
        </w:tc>
        <w:tc>
          <w:tcPr>
            <w:tcW w:w="2977" w:type="dxa"/>
          </w:tcPr>
          <w:p w14:paraId="709E4B04" w14:textId="4716CBB1" w:rsidR="00AB69BD" w:rsidRDefault="00AB69BD" w:rsidP="00AB69BD">
            <w:r>
              <w:t>1 time pr. student</w:t>
            </w:r>
          </w:p>
        </w:tc>
        <w:tc>
          <w:tcPr>
            <w:tcW w:w="4023" w:type="dxa"/>
          </w:tcPr>
          <w:p w14:paraId="0F717AFE" w14:textId="288AF878" w:rsidR="00AB69BD" w:rsidRDefault="00AB69BD" w:rsidP="00AB69BD">
            <w:r>
              <w:t>Vurdering og tilbakemeldinger</w:t>
            </w:r>
          </w:p>
        </w:tc>
      </w:tr>
      <w:tr w:rsidR="00AB69BD" w14:paraId="02D6EB35" w14:textId="0F882497" w:rsidTr="00541E3A">
        <w:tc>
          <w:tcPr>
            <w:tcW w:w="5240" w:type="dxa"/>
          </w:tcPr>
          <w:p w14:paraId="2DB76D5B" w14:textId="3F490AB4" w:rsidR="00AB69BD" w:rsidRDefault="00AB69BD" w:rsidP="00AB69BD">
            <w:r>
              <w:t>MA sensur</w:t>
            </w:r>
          </w:p>
        </w:tc>
        <w:tc>
          <w:tcPr>
            <w:tcW w:w="2977" w:type="dxa"/>
          </w:tcPr>
          <w:p w14:paraId="70EB02CA" w14:textId="5503ED97" w:rsidR="00AB69BD" w:rsidRDefault="00AB69BD" w:rsidP="00AB69BD">
            <w:r>
              <w:t>15 timer</w:t>
            </w:r>
          </w:p>
        </w:tc>
        <w:tc>
          <w:tcPr>
            <w:tcW w:w="4023" w:type="dxa"/>
          </w:tcPr>
          <w:p w14:paraId="74F05ED0" w14:textId="04FC11D4" w:rsidR="00AB69BD" w:rsidRDefault="00AB69BD" w:rsidP="00AB69BD">
            <w:r>
              <w:t>Vurdering og tilbakemeldinger, en-til-en</w:t>
            </w:r>
          </w:p>
        </w:tc>
      </w:tr>
      <w:tr w:rsidR="00AB69BD" w14:paraId="07F0F5FD" w14:textId="447246FA" w:rsidTr="00541E3A">
        <w:tc>
          <w:tcPr>
            <w:tcW w:w="5240" w:type="dxa"/>
          </w:tcPr>
          <w:p w14:paraId="26F27019" w14:textId="7C108AB8" w:rsidR="00AB69BD" w:rsidRDefault="00AB69BD" w:rsidP="00AB69BD">
            <w:r>
              <w:t>Veilede PhD (for postdoktor)</w:t>
            </w:r>
          </w:p>
        </w:tc>
        <w:tc>
          <w:tcPr>
            <w:tcW w:w="2977" w:type="dxa"/>
          </w:tcPr>
          <w:p w14:paraId="3DC349BF" w14:textId="33CD9300" w:rsidR="00AB69BD" w:rsidRDefault="00AB69BD" w:rsidP="00AB69BD">
            <w:r>
              <w:t>Etter avtale innen maks 120 tiner</w:t>
            </w:r>
          </w:p>
        </w:tc>
        <w:tc>
          <w:tcPr>
            <w:tcW w:w="4023" w:type="dxa"/>
          </w:tcPr>
          <w:p w14:paraId="6F19B092" w14:textId="0A52A5C3" w:rsidR="00AB69BD" w:rsidRDefault="00AB69BD" w:rsidP="00AB69BD">
            <w:r>
              <w:t>Veiledning og mentorvirksomhet, tidsplanlegging, motivasjon</w:t>
            </w:r>
          </w:p>
        </w:tc>
      </w:tr>
      <w:tr w:rsidR="00AB69BD" w14:paraId="1893BE33" w14:textId="4797C361" w:rsidTr="00541E3A">
        <w:tc>
          <w:tcPr>
            <w:tcW w:w="5240" w:type="dxa"/>
            <w:tcBorders>
              <w:bottom w:val="single" w:sz="4" w:space="0" w:color="auto"/>
            </w:tcBorders>
          </w:tcPr>
          <w:p w14:paraId="21FEA8D2" w14:textId="1CC979AA" w:rsidR="00AB69BD" w:rsidRDefault="00AB69BD" w:rsidP="00AB69BD">
            <w:r>
              <w:t>Pedagogisk basiskompetanse (UPED)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19F552F" w14:textId="20C7B126" w:rsidR="00AB69BD" w:rsidRDefault="00AB69BD" w:rsidP="00AB69BD">
            <w:r>
              <w:t>200 timer</w:t>
            </w:r>
          </w:p>
        </w:tc>
        <w:tc>
          <w:tcPr>
            <w:tcW w:w="4023" w:type="dxa"/>
            <w:tcBorders>
              <w:bottom w:val="single" w:sz="4" w:space="0" w:color="auto"/>
            </w:tcBorders>
          </w:tcPr>
          <w:p w14:paraId="242F4146" w14:textId="5F46F7D6" w:rsidR="00AB69BD" w:rsidRDefault="00AB69BD" w:rsidP="00AB69BD">
            <w:r>
              <w:t>Helhetlig innsikt i formidling og pedagogikk</w:t>
            </w:r>
          </w:p>
        </w:tc>
      </w:tr>
      <w:tr w:rsidR="00EF010D" w14:paraId="1F102BAB" w14:textId="77777777" w:rsidTr="00541E3A">
        <w:tc>
          <w:tcPr>
            <w:tcW w:w="5240" w:type="dxa"/>
            <w:tcBorders>
              <w:bottom w:val="single" w:sz="4" w:space="0" w:color="auto"/>
            </w:tcBorders>
          </w:tcPr>
          <w:p w14:paraId="0ADE8EE2" w14:textId="77777777" w:rsidR="00EF010D" w:rsidRDefault="00EF010D" w:rsidP="00AB69BD"/>
          <w:p w14:paraId="71B85327" w14:textId="77777777" w:rsidR="008A565E" w:rsidRDefault="008A565E" w:rsidP="00AB69BD"/>
        </w:tc>
        <w:tc>
          <w:tcPr>
            <w:tcW w:w="2977" w:type="dxa"/>
            <w:tcBorders>
              <w:bottom w:val="single" w:sz="4" w:space="0" w:color="auto"/>
            </w:tcBorders>
          </w:tcPr>
          <w:p w14:paraId="475AF9C0" w14:textId="77777777" w:rsidR="00EF010D" w:rsidRDefault="00EF010D" w:rsidP="00AB69BD"/>
        </w:tc>
        <w:tc>
          <w:tcPr>
            <w:tcW w:w="4023" w:type="dxa"/>
            <w:tcBorders>
              <w:bottom w:val="single" w:sz="4" w:space="0" w:color="auto"/>
            </w:tcBorders>
          </w:tcPr>
          <w:p w14:paraId="082C1AE3" w14:textId="77777777" w:rsidR="00EF010D" w:rsidRDefault="00EF010D" w:rsidP="00AB69BD"/>
        </w:tc>
      </w:tr>
      <w:tr w:rsidR="00AB69BD" w:rsidRPr="00973B48" w14:paraId="0676D5B1" w14:textId="43E7D686" w:rsidTr="00541E3A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DC854D3" w14:textId="2A90E440" w:rsidR="00AB69BD" w:rsidRPr="00973B48" w:rsidRDefault="00AB69BD" w:rsidP="00AB69BD">
            <w:pPr>
              <w:rPr>
                <w:b/>
                <w:bCs/>
              </w:rPr>
            </w:pPr>
            <w:r w:rsidRPr="00973B48">
              <w:rPr>
                <w:b/>
                <w:bCs/>
              </w:rPr>
              <w:lastRenderedPageBreak/>
              <w:t>Formidling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6AEF9B" w14:textId="77777777" w:rsidR="00AB69BD" w:rsidRPr="00973B48" w:rsidRDefault="00AB69BD" w:rsidP="00AB69BD">
            <w:pPr>
              <w:rPr>
                <w:b/>
                <w:bCs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1DA015" w14:textId="77777777" w:rsidR="00AB69BD" w:rsidRPr="00973B48" w:rsidRDefault="00AB69BD" w:rsidP="00AB69BD">
            <w:pPr>
              <w:rPr>
                <w:b/>
                <w:bCs/>
              </w:rPr>
            </w:pPr>
          </w:p>
        </w:tc>
      </w:tr>
      <w:tr w:rsidR="00AB69BD" w14:paraId="5AEFC3E8" w14:textId="7B931174" w:rsidTr="00541E3A">
        <w:tc>
          <w:tcPr>
            <w:tcW w:w="5240" w:type="dxa"/>
            <w:tcBorders>
              <w:top w:val="single" w:sz="4" w:space="0" w:color="auto"/>
            </w:tcBorders>
          </w:tcPr>
          <w:p w14:paraId="022EBE19" w14:textId="54BA03D6" w:rsidR="00AB69BD" w:rsidRDefault="00AB69BD" w:rsidP="00AB69BD">
            <w:r>
              <w:t>Arrangere liten workshop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63F7170" w14:textId="2FD77897" w:rsidR="00AB69BD" w:rsidRDefault="00AB69BD" w:rsidP="00AB69BD">
            <w:r>
              <w:t>10 timer</w:t>
            </w:r>
          </w:p>
        </w:tc>
        <w:tc>
          <w:tcPr>
            <w:tcW w:w="4023" w:type="dxa"/>
            <w:tcBorders>
              <w:top w:val="single" w:sz="4" w:space="0" w:color="auto"/>
            </w:tcBorders>
          </w:tcPr>
          <w:p w14:paraId="54118873" w14:textId="1249E8F5" w:rsidR="00AB69BD" w:rsidRDefault="00AB69BD" w:rsidP="00AB69BD">
            <w:r>
              <w:t>Praktisk arrangering,</w:t>
            </w:r>
            <w:r w:rsidR="001B6226">
              <w:t xml:space="preserve"> kontakt med deltagere,</w:t>
            </w:r>
            <w:r>
              <w:t xml:space="preserve"> tidspress, organisering</w:t>
            </w:r>
          </w:p>
        </w:tc>
      </w:tr>
      <w:tr w:rsidR="00AB69BD" w14:paraId="0E9DE926" w14:textId="3FAC809D" w:rsidTr="00541E3A">
        <w:tc>
          <w:tcPr>
            <w:tcW w:w="5240" w:type="dxa"/>
          </w:tcPr>
          <w:p w14:paraId="632F80BE" w14:textId="1134B0A6" w:rsidR="00AB69BD" w:rsidRDefault="00AB69BD" w:rsidP="00AB69BD">
            <w:r>
              <w:t>Arrangere større workshop</w:t>
            </w:r>
          </w:p>
        </w:tc>
        <w:tc>
          <w:tcPr>
            <w:tcW w:w="2977" w:type="dxa"/>
          </w:tcPr>
          <w:p w14:paraId="306ADC9B" w14:textId="6A9CCA27" w:rsidR="00AB69BD" w:rsidRDefault="00AB69BD" w:rsidP="00AB69BD">
            <w:r>
              <w:t>15 timer</w:t>
            </w:r>
          </w:p>
        </w:tc>
        <w:tc>
          <w:tcPr>
            <w:tcW w:w="4023" w:type="dxa"/>
          </w:tcPr>
          <w:p w14:paraId="57CEE2E5" w14:textId="5A2E6ADA" w:rsidR="00AB69BD" w:rsidRDefault="00AB69BD" w:rsidP="00AB69BD">
            <w:r>
              <w:t>Som over, men større ansvar og byrde</w:t>
            </w:r>
          </w:p>
        </w:tc>
      </w:tr>
      <w:tr w:rsidR="00AB69BD" w14:paraId="13B1C710" w14:textId="36E35F8E" w:rsidTr="00541E3A">
        <w:tc>
          <w:tcPr>
            <w:tcW w:w="5240" w:type="dxa"/>
          </w:tcPr>
          <w:p w14:paraId="536AFA21" w14:textId="1F401FB4" w:rsidR="00AB69BD" w:rsidRDefault="00AB69BD" w:rsidP="00AB69BD">
            <w:r>
              <w:t>Arrangere en veldig stor workshop over flere dager</w:t>
            </w:r>
          </w:p>
        </w:tc>
        <w:tc>
          <w:tcPr>
            <w:tcW w:w="2977" w:type="dxa"/>
          </w:tcPr>
          <w:p w14:paraId="4A0A998E" w14:textId="46ED7831" w:rsidR="00AB69BD" w:rsidRDefault="00AB69BD" w:rsidP="00AB69BD">
            <w:r>
              <w:t>Etter avtale</w:t>
            </w:r>
          </w:p>
        </w:tc>
        <w:tc>
          <w:tcPr>
            <w:tcW w:w="4023" w:type="dxa"/>
          </w:tcPr>
          <w:p w14:paraId="4BD5A7CC" w14:textId="39FED093" w:rsidR="00AB69BD" w:rsidRDefault="00AE336B" w:rsidP="00AB69BD">
            <w:r>
              <w:t>Som over</w:t>
            </w:r>
          </w:p>
        </w:tc>
      </w:tr>
      <w:tr w:rsidR="00AB69BD" w14:paraId="6572C1F5" w14:textId="5E931573" w:rsidTr="00541E3A">
        <w:tc>
          <w:tcPr>
            <w:tcW w:w="5240" w:type="dxa"/>
          </w:tcPr>
          <w:p w14:paraId="559083DC" w14:textId="408F11ED" w:rsidR="00AB69BD" w:rsidRDefault="00AB69BD" w:rsidP="00AB69BD">
            <w:r>
              <w:t>Holde smakebitforelesning på åpen dag</w:t>
            </w:r>
          </w:p>
        </w:tc>
        <w:tc>
          <w:tcPr>
            <w:tcW w:w="2977" w:type="dxa"/>
          </w:tcPr>
          <w:p w14:paraId="241F725B" w14:textId="4E9D0D81" w:rsidR="00AB69BD" w:rsidRDefault="00AB69BD" w:rsidP="00AB69BD">
            <w:r>
              <w:t>10 timer</w:t>
            </w:r>
          </w:p>
        </w:tc>
        <w:tc>
          <w:tcPr>
            <w:tcW w:w="4023" w:type="dxa"/>
          </w:tcPr>
          <w:p w14:paraId="4BAABC89" w14:textId="0F8808F5" w:rsidR="00AB69BD" w:rsidRDefault="00AE336B" w:rsidP="00AB69BD">
            <w:r>
              <w:t>Formidling til et yngre allment publikum</w:t>
            </w:r>
          </w:p>
        </w:tc>
      </w:tr>
      <w:tr w:rsidR="00AB69BD" w14:paraId="78A034EB" w14:textId="700FB2DA" w:rsidTr="00541E3A">
        <w:tc>
          <w:tcPr>
            <w:tcW w:w="5240" w:type="dxa"/>
          </w:tcPr>
          <w:p w14:paraId="27BB2E40" w14:textId="4F3FA7ED" w:rsidR="00AB69BD" w:rsidRDefault="00AB69BD" w:rsidP="00AB69BD">
            <w:r>
              <w:t>Være med på å arrangere 8. mars</w:t>
            </w:r>
          </w:p>
        </w:tc>
        <w:tc>
          <w:tcPr>
            <w:tcW w:w="2977" w:type="dxa"/>
          </w:tcPr>
          <w:p w14:paraId="52EA1122" w14:textId="60CD1A84" w:rsidR="00AB69BD" w:rsidRDefault="00AB69BD" w:rsidP="00AB69BD">
            <w:r>
              <w:t>15 timer</w:t>
            </w:r>
          </w:p>
        </w:tc>
        <w:tc>
          <w:tcPr>
            <w:tcW w:w="4023" w:type="dxa"/>
          </w:tcPr>
          <w:p w14:paraId="254D424B" w14:textId="72895F23" w:rsidR="00AB69BD" w:rsidRDefault="00541E3A" w:rsidP="00AB69BD">
            <w:r>
              <w:t>Tenke på interesse blant publikum</w:t>
            </w:r>
            <w:r w:rsidR="001B6226">
              <w:t xml:space="preserve"> og aktuelle tema</w:t>
            </w:r>
            <w:r>
              <w:t>, formidling, organisering, møteledelse</w:t>
            </w:r>
          </w:p>
        </w:tc>
      </w:tr>
      <w:tr w:rsidR="00AB69BD" w14:paraId="19ECEA12" w14:textId="1FF4FCB5" w:rsidTr="00541E3A">
        <w:tc>
          <w:tcPr>
            <w:tcW w:w="5240" w:type="dxa"/>
          </w:tcPr>
          <w:p w14:paraId="5C3AF52D" w14:textId="4A993028" w:rsidR="00AB69BD" w:rsidRDefault="00AB69BD" w:rsidP="00AB69BD">
            <w:r>
              <w:t>Være med på å velge MA-prisvinner for beste oppgave på UiO</w:t>
            </w:r>
          </w:p>
        </w:tc>
        <w:tc>
          <w:tcPr>
            <w:tcW w:w="2977" w:type="dxa"/>
          </w:tcPr>
          <w:p w14:paraId="5CDCB3DC" w14:textId="3727D05E" w:rsidR="00AB69BD" w:rsidRDefault="00AB69BD" w:rsidP="00AB69BD">
            <w:r>
              <w:t>8 timer</w:t>
            </w:r>
          </w:p>
        </w:tc>
        <w:tc>
          <w:tcPr>
            <w:tcW w:w="4023" w:type="dxa"/>
          </w:tcPr>
          <w:p w14:paraId="148F6DD8" w14:textId="3CDDAD16" w:rsidR="00AB69BD" w:rsidRDefault="00541E3A" w:rsidP="00AB69BD">
            <w:r>
              <w:t>Vurdering, skrive begrunnelse, presentasjon</w:t>
            </w:r>
          </w:p>
        </w:tc>
      </w:tr>
      <w:tr w:rsidR="00AB69BD" w14:paraId="676B07D0" w14:textId="5D75B2E3" w:rsidTr="00541E3A">
        <w:tc>
          <w:tcPr>
            <w:tcW w:w="5240" w:type="dxa"/>
          </w:tcPr>
          <w:p w14:paraId="7654B5E1" w14:textId="3D18A415" w:rsidR="00AB69BD" w:rsidRDefault="00AB69BD" w:rsidP="00AB69BD">
            <w:r>
              <w:t>Være med på å utarbeide høringsuttalelser på vegne av STK</w:t>
            </w:r>
          </w:p>
        </w:tc>
        <w:tc>
          <w:tcPr>
            <w:tcW w:w="2977" w:type="dxa"/>
          </w:tcPr>
          <w:p w14:paraId="2AD278A4" w14:textId="09DBA354" w:rsidR="00AB69BD" w:rsidRDefault="00AB69BD" w:rsidP="00AB69BD">
            <w:r>
              <w:t>10 timer (eller etter avtale)</w:t>
            </w:r>
          </w:p>
        </w:tc>
        <w:tc>
          <w:tcPr>
            <w:tcW w:w="4023" w:type="dxa"/>
          </w:tcPr>
          <w:p w14:paraId="075C89E2" w14:textId="2B4EAC2D" w:rsidR="00AB69BD" w:rsidRDefault="00406B21" w:rsidP="00AB69BD">
            <w:r>
              <w:t>Politikkutforming, formidling av vitenskap til politikk</w:t>
            </w:r>
            <w:r w:rsidR="002E13CE">
              <w:t>/kunnskapsoverføring</w:t>
            </w:r>
          </w:p>
        </w:tc>
      </w:tr>
      <w:tr w:rsidR="00273968" w14:paraId="2FB7EB58" w14:textId="0422474C" w:rsidTr="00541E3A">
        <w:tc>
          <w:tcPr>
            <w:tcW w:w="5240" w:type="dxa"/>
          </w:tcPr>
          <w:p w14:paraId="4721C67E" w14:textId="62AAD7E3" w:rsidR="00273968" w:rsidRDefault="00273968" w:rsidP="00273968">
            <w:r>
              <w:t>Skrive kronikk</w:t>
            </w:r>
          </w:p>
        </w:tc>
        <w:tc>
          <w:tcPr>
            <w:tcW w:w="2977" w:type="dxa"/>
          </w:tcPr>
          <w:p w14:paraId="75C8B440" w14:textId="77777777" w:rsidR="00273968" w:rsidRDefault="00273968" w:rsidP="00273968"/>
        </w:tc>
        <w:tc>
          <w:tcPr>
            <w:tcW w:w="4023" w:type="dxa"/>
          </w:tcPr>
          <w:p w14:paraId="3215D7D2" w14:textId="2DC907AF" w:rsidR="00273968" w:rsidRDefault="00273968" w:rsidP="00273968">
            <w:r>
              <w:t>Formidling til et bredt publikum, skrivetrening, lage kort og konsis tekst med tydelig budskap</w:t>
            </w:r>
          </w:p>
        </w:tc>
      </w:tr>
      <w:tr w:rsidR="00273968" w14:paraId="6DD9BD53" w14:textId="0B056963" w:rsidTr="00541E3A">
        <w:tc>
          <w:tcPr>
            <w:tcW w:w="5240" w:type="dxa"/>
          </w:tcPr>
          <w:p w14:paraId="0AF4C167" w14:textId="0F3AF88E" w:rsidR="00273968" w:rsidRDefault="00273968" w:rsidP="00273968">
            <w:r>
              <w:t>Stille opp på intervju</w:t>
            </w:r>
          </w:p>
        </w:tc>
        <w:tc>
          <w:tcPr>
            <w:tcW w:w="2977" w:type="dxa"/>
          </w:tcPr>
          <w:p w14:paraId="6AAC44D6" w14:textId="77777777" w:rsidR="00273968" w:rsidRDefault="00273968" w:rsidP="00273968"/>
        </w:tc>
        <w:tc>
          <w:tcPr>
            <w:tcW w:w="4023" w:type="dxa"/>
          </w:tcPr>
          <w:p w14:paraId="69A8A320" w14:textId="644F28EE" w:rsidR="00273968" w:rsidRDefault="00273968" w:rsidP="00273968">
            <w:r>
              <w:t xml:space="preserve">Formidling, nå ut til et bredt publikum, stressmestring, </w:t>
            </w:r>
          </w:p>
        </w:tc>
      </w:tr>
      <w:tr w:rsidR="00273968" w14:paraId="5F88C918" w14:textId="0586EA41" w:rsidTr="00541E3A">
        <w:tc>
          <w:tcPr>
            <w:tcW w:w="5240" w:type="dxa"/>
          </w:tcPr>
          <w:p w14:paraId="2E38C9D8" w14:textId="78490F37" w:rsidR="00273968" w:rsidRDefault="00273968" w:rsidP="00273968">
            <w:r>
              <w:t>Invitert forelesning hos ekstern oppdragsgiver</w:t>
            </w:r>
          </w:p>
        </w:tc>
        <w:tc>
          <w:tcPr>
            <w:tcW w:w="2977" w:type="dxa"/>
          </w:tcPr>
          <w:p w14:paraId="53A4421A" w14:textId="77777777" w:rsidR="00273968" w:rsidRDefault="00273968" w:rsidP="00273968"/>
        </w:tc>
        <w:tc>
          <w:tcPr>
            <w:tcW w:w="4023" w:type="dxa"/>
          </w:tcPr>
          <w:p w14:paraId="23D57B1C" w14:textId="09050BC0" w:rsidR="00273968" w:rsidRDefault="00273968" w:rsidP="00273968">
            <w:r>
              <w:t>Formidling til et uvant publikum</w:t>
            </w:r>
            <w:r w:rsidR="008A565E">
              <w:t>, snakke til ikke-akademikere</w:t>
            </w:r>
          </w:p>
        </w:tc>
      </w:tr>
      <w:tr w:rsidR="00273968" w14:paraId="042C90FD" w14:textId="4FE09D30" w:rsidTr="00541E3A">
        <w:tc>
          <w:tcPr>
            <w:tcW w:w="5240" w:type="dxa"/>
          </w:tcPr>
          <w:p w14:paraId="0FD81867" w14:textId="48CA1EA6" w:rsidR="00273968" w:rsidRDefault="00273968" w:rsidP="00273968">
            <w:r>
              <w:t>Skrive saker til nett</w:t>
            </w:r>
          </w:p>
        </w:tc>
        <w:tc>
          <w:tcPr>
            <w:tcW w:w="2977" w:type="dxa"/>
          </w:tcPr>
          <w:p w14:paraId="702CDD24" w14:textId="77777777" w:rsidR="00273968" w:rsidRDefault="00273968" w:rsidP="00273968"/>
        </w:tc>
        <w:tc>
          <w:tcPr>
            <w:tcW w:w="4023" w:type="dxa"/>
          </w:tcPr>
          <w:p w14:paraId="76FB273B" w14:textId="7E05D841" w:rsidR="00273968" w:rsidRDefault="00273968" w:rsidP="00273968">
            <w:r>
              <w:t xml:space="preserve">Formidling til et bredt publikum, </w:t>
            </w:r>
            <w:r w:rsidR="007252C9">
              <w:t>skrivetrening og</w:t>
            </w:r>
            <w:r w:rsidR="002E13CE">
              <w:t xml:space="preserve"> nettpublisering</w:t>
            </w:r>
          </w:p>
        </w:tc>
      </w:tr>
      <w:tr w:rsidR="00273968" w14:paraId="364EBE83" w14:textId="1C1CF8BF" w:rsidTr="00541E3A">
        <w:tc>
          <w:tcPr>
            <w:tcW w:w="5240" w:type="dxa"/>
            <w:tcBorders>
              <w:bottom w:val="single" w:sz="4" w:space="0" w:color="auto"/>
            </w:tcBorders>
          </w:tcPr>
          <w:p w14:paraId="6CBC6945" w14:textId="77777777" w:rsidR="00273968" w:rsidRDefault="00273968" w:rsidP="00273968"/>
        </w:tc>
        <w:tc>
          <w:tcPr>
            <w:tcW w:w="2977" w:type="dxa"/>
            <w:tcBorders>
              <w:bottom w:val="single" w:sz="4" w:space="0" w:color="auto"/>
            </w:tcBorders>
          </w:tcPr>
          <w:p w14:paraId="131F6412" w14:textId="77777777" w:rsidR="00273968" w:rsidRDefault="00273968" w:rsidP="00273968"/>
        </w:tc>
        <w:tc>
          <w:tcPr>
            <w:tcW w:w="4023" w:type="dxa"/>
            <w:tcBorders>
              <w:bottom w:val="single" w:sz="4" w:space="0" w:color="auto"/>
            </w:tcBorders>
          </w:tcPr>
          <w:p w14:paraId="1E7F8A09" w14:textId="77777777" w:rsidR="00273968" w:rsidRDefault="00273968" w:rsidP="00273968"/>
        </w:tc>
      </w:tr>
      <w:tr w:rsidR="00273968" w:rsidRPr="00973B48" w14:paraId="68ABAE61" w14:textId="1DDF3C29" w:rsidTr="00541E3A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D2B5329" w14:textId="6741C85B" w:rsidR="00273968" w:rsidRPr="00973B48" w:rsidRDefault="00273968" w:rsidP="00273968">
            <w:pPr>
              <w:rPr>
                <w:b/>
                <w:bCs/>
              </w:rPr>
            </w:pPr>
            <w:r>
              <w:rPr>
                <w:b/>
                <w:bCs/>
              </w:rPr>
              <w:t>Administrative oppgaver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224B33" w14:textId="77777777" w:rsidR="00273968" w:rsidRPr="00973B48" w:rsidRDefault="00273968" w:rsidP="00273968">
            <w:pPr>
              <w:rPr>
                <w:b/>
                <w:bCs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13AFE9" w14:textId="77777777" w:rsidR="00273968" w:rsidRPr="00973B48" w:rsidRDefault="00273968" w:rsidP="00273968">
            <w:pPr>
              <w:rPr>
                <w:b/>
                <w:bCs/>
              </w:rPr>
            </w:pPr>
          </w:p>
        </w:tc>
      </w:tr>
      <w:tr w:rsidR="00273968" w14:paraId="0CA9BA8C" w14:textId="46504E44" w:rsidTr="00541E3A">
        <w:tc>
          <w:tcPr>
            <w:tcW w:w="5240" w:type="dxa"/>
            <w:tcBorders>
              <w:top w:val="single" w:sz="4" w:space="0" w:color="auto"/>
            </w:tcBorders>
          </w:tcPr>
          <w:p w14:paraId="7FD62905" w14:textId="3E1615B7" w:rsidR="00273968" w:rsidRDefault="00273968" w:rsidP="00273968">
            <w:r>
              <w:t>Stedfortreder for senterleder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5F0A9AA" w14:textId="3E57AD7E" w:rsidR="00273968" w:rsidRDefault="00273968" w:rsidP="00273968">
            <w:r>
              <w:t>50 timer pr semester</w:t>
            </w:r>
          </w:p>
        </w:tc>
        <w:tc>
          <w:tcPr>
            <w:tcW w:w="4023" w:type="dxa"/>
            <w:tcBorders>
              <w:top w:val="single" w:sz="4" w:space="0" w:color="auto"/>
            </w:tcBorders>
          </w:tcPr>
          <w:p w14:paraId="11D771A1" w14:textId="27B8EDD2" w:rsidR="00273968" w:rsidRDefault="00273968" w:rsidP="00273968">
            <w:r>
              <w:t xml:space="preserve">Ledelse, personalspørsmål, </w:t>
            </w:r>
            <w:r w:rsidR="007252C9">
              <w:t xml:space="preserve">konflikthåndtering, </w:t>
            </w:r>
            <w:r>
              <w:t>strategispørsmål, forskning, prioriteringer, undervisningsporteføljen</w:t>
            </w:r>
          </w:p>
        </w:tc>
      </w:tr>
      <w:tr w:rsidR="00273968" w14:paraId="3CE04FAD" w14:textId="112EE8AF" w:rsidTr="00541E3A">
        <w:tc>
          <w:tcPr>
            <w:tcW w:w="5240" w:type="dxa"/>
          </w:tcPr>
          <w:p w14:paraId="6D2ED898" w14:textId="2F60D877" w:rsidR="00273968" w:rsidRDefault="00273968" w:rsidP="00273968">
            <w:r>
              <w:t>Medlem i ledergruppa</w:t>
            </w:r>
          </w:p>
        </w:tc>
        <w:tc>
          <w:tcPr>
            <w:tcW w:w="2977" w:type="dxa"/>
          </w:tcPr>
          <w:p w14:paraId="3938389A" w14:textId="45508DAB" w:rsidR="00273968" w:rsidRDefault="00273968" w:rsidP="00273968">
            <w:r>
              <w:t>25 timer pr semester</w:t>
            </w:r>
          </w:p>
        </w:tc>
        <w:tc>
          <w:tcPr>
            <w:tcW w:w="4023" w:type="dxa"/>
          </w:tcPr>
          <w:p w14:paraId="4FA14815" w14:textId="1FBDA895" w:rsidR="00273968" w:rsidRDefault="00273968" w:rsidP="00273968">
            <w:r>
              <w:t>Være med på det samme som stedfortreder</w:t>
            </w:r>
          </w:p>
        </w:tc>
      </w:tr>
      <w:tr w:rsidR="00273968" w14:paraId="607769FB" w14:textId="7957248B" w:rsidTr="00541E3A">
        <w:tc>
          <w:tcPr>
            <w:tcW w:w="5240" w:type="dxa"/>
          </w:tcPr>
          <w:p w14:paraId="2C7DC539" w14:textId="7A863DEC" w:rsidR="00273968" w:rsidRDefault="00273968" w:rsidP="00273968">
            <w:r>
              <w:t>Sakkyndig utvalg – stipendiat (for postdoktor)</w:t>
            </w:r>
          </w:p>
        </w:tc>
        <w:tc>
          <w:tcPr>
            <w:tcW w:w="2977" w:type="dxa"/>
          </w:tcPr>
          <w:p w14:paraId="7003E50F" w14:textId="5491E0D2" w:rsidR="00273968" w:rsidRDefault="00273968" w:rsidP="00273968">
            <w:r>
              <w:t>2 timer pr. kandidat med full vurdering</w:t>
            </w:r>
          </w:p>
        </w:tc>
        <w:tc>
          <w:tcPr>
            <w:tcW w:w="4023" w:type="dxa"/>
          </w:tcPr>
          <w:p w14:paraId="1F21DD50" w14:textId="5BB904EB" w:rsidR="00273968" w:rsidRDefault="00273968" w:rsidP="00273968">
            <w:r>
              <w:t>Faglige vurderinger, evalueringer, skrive vurdering, rangering, jobbe tverrfaglig</w:t>
            </w:r>
          </w:p>
        </w:tc>
      </w:tr>
      <w:tr w:rsidR="00273968" w14:paraId="32EB1D3E" w14:textId="7134006E" w:rsidTr="00541E3A">
        <w:tc>
          <w:tcPr>
            <w:tcW w:w="5240" w:type="dxa"/>
          </w:tcPr>
          <w:p w14:paraId="6AB01FC5" w14:textId="6D0701BC" w:rsidR="00273968" w:rsidRDefault="00273968" w:rsidP="00273968">
            <w:r>
              <w:lastRenderedPageBreak/>
              <w:t>Være med på intervjuer til stilling</w:t>
            </w:r>
          </w:p>
        </w:tc>
        <w:tc>
          <w:tcPr>
            <w:tcW w:w="2977" w:type="dxa"/>
          </w:tcPr>
          <w:p w14:paraId="01BFB764" w14:textId="746B58BE" w:rsidR="00273968" w:rsidRDefault="00273968" w:rsidP="00273968">
            <w:r>
              <w:t>2 timer pr kandidat</w:t>
            </w:r>
          </w:p>
        </w:tc>
        <w:tc>
          <w:tcPr>
            <w:tcW w:w="4023" w:type="dxa"/>
          </w:tcPr>
          <w:p w14:paraId="730168E7" w14:textId="18287193" w:rsidR="00273968" w:rsidRDefault="00273968" w:rsidP="00273968">
            <w:r>
              <w:t>Intervju, vurderinger, rangeringer, innsikt i ansettelsesprosedyrer</w:t>
            </w:r>
          </w:p>
        </w:tc>
      </w:tr>
      <w:tr w:rsidR="00273968" w14:paraId="55A6B796" w14:textId="18226A52" w:rsidTr="00541E3A">
        <w:tc>
          <w:tcPr>
            <w:tcW w:w="5240" w:type="dxa"/>
          </w:tcPr>
          <w:p w14:paraId="013FD4E9" w14:textId="2B146101" w:rsidR="00273968" w:rsidRDefault="00273968" w:rsidP="00273968">
            <w:r>
              <w:t>Styremedlem</w:t>
            </w:r>
          </w:p>
        </w:tc>
        <w:tc>
          <w:tcPr>
            <w:tcW w:w="2977" w:type="dxa"/>
          </w:tcPr>
          <w:p w14:paraId="08D7B0CF" w14:textId="0C08D4DD" w:rsidR="00273968" w:rsidRDefault="00273968" w:rsidP="00273968">
            <w:r>
              <w:t>7,5 timer pr. møte</w:t>
            </w:r>
          </w:p>
        </w:tc>
        <w:tc>
          <w:tcPr>
            <w:tcW w:w="4023" w:type="dxa"/>
          </w:tcPr>
          <w:p w14:paraId="7B557DC3" w14:textId="48A35245" w:rsidR="00273968" w:rsidRDefault="00273968" w:rsidP="00273968">
            <w:r>
              <w:t>Styrearbeid, strategisk vurdering, langsiktig planlegging, økonomiforståelse, forskningsstrategiske vurderinger</w:t>
            </w:r>
          </w:p>
        </w:tc>
      </w:tr>
      <w:tr w:rsidR="00273968" w14:paraId="7219DE20" w14:textId="19C6A7F7" w:rsidTr="00541E3A">
        <w:tc>
          <w:tcPr>
            <w:tcW w:w="5240" w:type="dxa"/>
          </w:tcPr>
          <w:p w14:paraId="47A917EE" w14:textId="0BCF9DB5" w:rsidR="00273968" w:rsidRDefault="00273968" w:rsidP="00273968">
            <w:r>
              <w:t>Være med på å arrangere senterseminaret</w:t>
            </w:r>
            <w:r w:rsidR="002E13CE">
              <w:t>, julefest, sommerfest, etc.</w:t>
            </w:r>
          </w:p>
        </w:tc>
        <w:tc>
          <w:tcPr>
            <w:tcW w:w="2977" w:type="dxa"/>
          </w:tcPr>
          <w:p w14:paraId="3D07DF9A" w14:textId="1FF08BC0" w:rsidR="00273968" w:rsidRDefault="00273968" w:rsidP="00273968">
            <w:r>
              <w:t>E</w:t>
            </w:r>
            <w:r w:rsidR="002E13CE">
              <w:t>ventuelt e</w:t>
            </w:r>
            <w:r>
              <w:t>tter avtale</w:t>
            </w:r>
          </w:p>
        </w:tc>
        <w:tc>
          <w:tcPr>
            <w:tcW w:w="4023" w:type="dxa"/>
          </w:tcPr>
          <w:p w14:paraId="75266799" w14:textId="7A6081A0" w:rsidR="00273968" w:rsidRDefault="002E13CE" w:rsidP="00273968">
            <w:r>
              <w:t>Arrangere og organisere, bestillinger, lage godt arbeidsmiljø, underholde</w:t>
            </w:r>
          </w:p>
        </w:tc>
      </w:tr>
      <w:tr w:rsidR="00273968" w14:paraId="0E854237" w14:textId="5D61539D" w:rsidTr="00541E3A">
        <w:tc>
          <w:tcPr>
            <w:tcW w:w="5240" w:type="dxa"/>
            <w:tcBorders>
              <w:bottom w:val="single" w:sz="4" w:space="0" w:color="auto"/>
            </w:tcBorders>
          </w:tcPr>
          <w:p w14:paraId="2A08BE43" w14:textId="73A93EAD" w:rsidR="00273968" w:rsidRDefault="00405A9E" w:rsidP="00273968">
            <w:r>
              <w:t>Være med på strategiarbeid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C77E47C" w14:textId="166E37C8" w:rsidR="00273968" w:rsidRDefault="00405A9E" w:rsidP="00273968">
            <w:r>
              <w:t>Eventuelt etter avtale</w:t>
            </w:r>
          </w:p>
        </w:tc>
        <w:tc>
          <w:tcPr>
            <w:tcW w:w="4023" w:type="dxa"/>
            <w:tcBorders>
              <w:bottom w:val="single" w:sz="4" w:space="0" w:color="auto"/>
            </w:tcBorders>
          </w:tcPr>
          <w:p w14:paraId="79D191C3" w14:textId="036CDDDA" w:rsidR="00273968" w:rsidRDefault="00405A9E" w:rsidP="00273968">
            <w:r>
              <w:t xml:space="preserve">Strategiarbeid, planlegging, politikkutforming, forbedre arbeidsmiljø, </w:t>
            </w:r>
          </w:p>
        </w:tc>
      </w:tr>
      <w:tr w:rsidR="00273968" w:rsidRPr="00A635DF" w14:paraId="4ADE482E" w14:textId="77D1DCF9" w:rsidTr="00541E3A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23094E1" w14:textId="70691FB8" w:rsidR="00273968" w:rsidRPr="00A635DF" w:rsidRDefault="00273968" w:rsidP="00273968">
            <w:pPr>
              <w:rPr>
                <w:b/>
                <w:bCs/>
              </w:rPr>
            </w:pPr>
            <w:r>
              <w:rPr>
                <w:b/>
                <w:bCs/>
              </w:rPr>
              <w:t>Forskning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CC762B" w14:textId="77777777" w:rsidR="00273968" w:rsidRPr="00A635DF" w:rsidRDefault="00273968" w:rsidP="00273968">
            <w:pPr>
              <w:rPr>
                <w:b/>
                <w:bCs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173577" w14:textId="77777777" w:rsidR="00273968" w:rsidRPr="00A635DF" w:rsidRDefault="00273968" w:rsidP="00273968">
            <w:pPr>
              <w:rPr>
                <w:b/>
                <w:bCs/>
              </w:rPr>
            </w:pPr>
          </w:p>
        </w:tc>
      </w:tr>
      <w:tr w:rsidR="00273968" w14:paraId="51110A71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0C3B1206" w14:textId="3F06C756" w:rsidR="00273968" w:rsidRDefault="00273968" w:rsidP="00273968">
            <w:r>
              <w:t>PhD avhandlingen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12F2CCC" w14:textId="77777777" w:rsidR="00273968" w:rsidRDefault="00273968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19D665EE" w14:textId="2F9DA628" w:rsidR="00273968" w:rsidRDefault="00273968" w:rsidP="00273968">
            <w:r>
              <w:t>Publikasjon, skrivetrening, metode, problemløsing,</w:t>
            </w:r>
            <w:r w:rsidR="007252C9">
              <w:t xml:space="preserve"> analyse, etikk, datainnsamling og bearbeiding, tidsplanlegging, bruke dataverktøy,</w:t>
            </w:r>
            <w:r>
              <w:t xml:space="preserve"> etc.</w:t>
            </w:r>
          </w:p>
        </w:tc>
      </w:tr>
      <w:tr w:rsidR="00273968" w14:paraId="02417313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487B294E" w14:textId="5C4BE3A4" w:rsidR="00273968" w:rsidRDefault="00273968" w:rsidP="00273968">
            <w:r>
              <w:t>Stipendiatperioden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7EC7C4A" w14:textId="77777777" w:rsidR="00273968" w:rsidRDefault="00273968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0668EC64" w14:textId="1FB76B5F" w:rsidR="00273968" w:rsidRDefault="00273968" w:rsidP="00273968">
            <w:r>
              <w:t>Prosjektledelse, tidsplanlegging,</w:t>
            </w:r>
            <w:r w:rsidR="00541E3A">
              <w:t xml:space="preserve"> problemløsning</w:t>
            </w:r>
            <w:r w:rsidR="007252C9">
              <w:t xml:space="preserve"> og kreativitet</w:t>
            </w:r>
            <w:r>
              <w:t xml:space="preserve">, håndtere tilbakeslag, sjonglere ulike prioriteringer samtidig, jobbe langsiktig, gi og få tilbakemelding, </w:t>
            </w:r>
            <w:r w:rsidR="007252C9">
              <w:t xml:space="preserve">muntlig og skriftlig presentasjon, </w:t>
            </w:r>
            <w:r>
              <w:t xml:space="preserve">stressmestring, </w:t>
            </w:r>
            <w:r w:rsidR="00541E3A">
              <w:t xml:space="preserve">nettverksbygging, kritisk tenkning, etikk og integritet, personvern, politikkutforming, presentasjon, </w:t>
            </w:r>
            <w:r>
              <w:t>etc.</w:t>
            </w:r>
          </w:p>
        </w:tc>
      </w:tr>
      <w:tr w:rsidR="00406B21" w14:paraId="6E5DED45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09EA61D7" w14:textId="5AC6F8F9" w:rsidR="00406B21" w:rsidRDefault="00406B21" w:rsidP="00273968">
            <w:r>
              <w:t>Feltarbeid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FB83CF5" w14:textId="77777777" w:rsidR="00406B21" w:rsidRDefault="00406B21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5A078A9F" w14:textId="388B0AA2" w:rsidR="00406B21" w:rsidRDefault="00406B21" w:rsidP="00273968">
            <w:r>
              <w:t xml:space="preserve">Organisering, etikk, tidsplanlegging, problemløsning, personvern, </w:t>
            </w:r>
          </w:p>
        </w:tc>
      </w:tr>
      <w:tr w:rsidR="00273968" w14:paraId="3C8BE3F5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1DC9AD19" w14:textId="252BA0B2" w:rsidR="00273968" w:rsidRDefault="00273968" w:rsidP="00273968">
            <w:r>
              <w:t>Jobbe med andre fagfelt/tverrfaglighet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D025F90" w14:textId="77777777" w:rsidR="00273968" w:rsidRDefault="00273968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3F18FC17" w14:textId="02088AAE" w:rsidR="00273968" w:rsidRDefault="00273968" w:rsidP="00273968">
            <w:r>
              <w:t>Fleksibilitet, tilpassingsdyktig, se tema fra flere vinkler, gi og få tilbakemeldinger fra svært ulikt hold</w:t>
            </w:r>
          </w:p>
        </w:tc>
      </w:tr>
      <w:tr w:rsidR="00406B21" w14:paraId="4E3D2CB8" w14:textId="77777777" w:rsidTr="00541E3A">
        <w:tc>
          <w:tcPr>
            <w:tcW w:w="5240" w:type="dxa"/>
            <w:tcBorders>
              <w:top w:val="single" w:sz="4" w:space="0" w:color="auto"/>
            </w:tcBorders>
          </w:tcPr>
          <w:p w14:paraId="76C2BF9B" w14:textId="272DDB57" w:rsidR="00406B21" w:rsidRDefault="00406B21" w:rsidP="00273968">
            <w:r>
              <w:t>Utenlandsopphold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83D9485" w14:textId="77777777" w:rsidR="00406B21" w:rsidRDefault="00406B21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5D778BDB" w14:textId="293BB484" w:rsidR="00406B21" w:rsidRDefault="00406B21" w:rsidP="00273968">
            <w:r>
              <w:t>Internasjonal erfaring, omstillingsevne, nettverksbygging, organisering</w:t>
            </w:r>
            <w:r w:rsidR="008A565E">
              <w:t>, erfaring med andre kulturer</w:t>
            </w:r>
          </w:p>
        </w:tc>
      </w:tr>
      <w:tr w:rsidR="00273968" w14:paraId="64B1AF1C" w14:textId="1A6AFD8F" w:rsidTr="00541E3A">
        <w:tc>
          <w:tcPr>
            <w:tcW w:w="5240" w:type="dxa"/>
            <w:tcBorders>
              <w:top w:val="single" w:sz="4" w:space="0" w:color="auto"/>
            </w:tcBorders>
          </w:tcPr>
          <w:p w14:paraId="538E7EE9" w14:textId="5B29B062" w:rsidR="00273968" w:rsidRDefault="00273968" w:rsidP="00273968">
            <w:r>
              <w:lastRenderedPageBreak/>
              <w:t>Være med på utarbeidelse av søknad til ekstern finansiert forskningsprosjekt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1CA79952" w14:textId="77777777" w:rsidR="00273968" w:rsidRDefault="00273968" w:rsidP="00273968"/>
        </w:tc>
        <w:tc>
          <w:tcPr>
            <w:tcW w:w="4023" w:type="dxa"/>
            <w:tcBorders>
              <w:top w:val="single" w:sz="4" w:space="0" w:color="auto"/>
            </w:tcBorders>
          </w:tcPr>
          <w:p w14:paraId="158E1CEF" w14:textId="5742C44B" w:rsidR="00273968" w:rsidRDefault="00406B21" w:rsidP="00273968">
            <w:r>
              <w:t>Søknadsskriving,</w:t>
            </w:r>
            <w:r w:rsidR="001B6226">
              <w:t xml:space="preserve"> strategiske vurderinger,</w:t>
            </w:r>
            <w:r>
              <w:t xml:space="preserve"> formidling, prosjektledelse, forhandlinger, </w:t>
            </w:r>
            <w:r w:rsidR="007252C9">
              <w:t>interessemotsetninger/konflikthåndtering</w:t>
            </w:r>
          </w:p>
        </w:tc>
      </w:tr>
      <w:tr w:rsidR="00273968" w14:paraId="6381C737" w14:textId="07F8C954" w:rsidTr="00541E3A">
        <w:tc>
          <w:tcPr>
            <w:tcW w:w="5240" w:type="dxa"/>
          </w:tcPr>
          <w:p w14:paraId="5360A575" w14:textId="25327D57" w:rsidR="00273968" w:rsidRDefault="00273968" w:rsidP="00273968">
            <w:r>
              <w:t>Bidrag til eksternfinansierte prosjekter (praktisk eller forskning)</w:t>
            </w:r>
          </w:p>
        </w:tc>
        <w:tc>
          <w:tcPr>
            <w:tcW w:w="2977" w:type="dxa"/>
          </w:tcPr>
          <w:p w14:paraId="3DB8542B" w14:textId="75546291" w:rsidR="00273968" w:rsidRDefault="00273968" w:rsidP="00273968">
            <w:r>
              <w:t>Etter avtale med prosjektleder</w:t>
            </w:r>
          </w:p>
        </w:tc>
        <w:tc>
          <w:tcPr>
            <w:tcW w:w="4023" w:type="dxa"/>
          </w:tcPr>
          <w:p w14:paraId="6E506072" w14:textId="481E9355" w:rsidR="00273968" w:rsidRDefault="00405A9E" w:rsidP="00273968">
            <w:r>
              <w:t xml:space="preserve">Prosjektarbeid/teamarbeid, nettverk, problemløsing, skrivearbeid, </w:t>
            </w:r>
            <w:r w:rsidR="008A565E">
              <w:t xml:space="preserve">regler, kunnskapsoverføring, </w:t>
            </w:r>
          </w:p>
        </w:tc>
      </w:tr>
      <w:tr w:rsidR="00273968" w14:paraId="4B29D52A" w14:textId="1C90F9D1" w:rsidTr="00541E3A">
        <w:tc>
          <w:tcPr>
            <w:tcW w:w="5240" w:type="dxa"/>
            <w:tcBorders>
              <w:bottom w:val="single" w:sz="4" w:space="0" w:color="auto"/>
            </w:tcBorders>
          </w:tcPr>
          <w:p w14:paraId="28CC8AB0" w14:textId="0F8EA7CD" w:rsidR="00273968" w:rsidRDefault="00406B21" w:rsidP="00273968">
            <w:r>
              <w:t>Redaktør (f.eks. NORA)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9F15A81" w14:textId="77777777" w:rsidR="00273968" w:rsidRDefault="00273968" w:rsidP="00273968"/>
        </w:tc>
        <w:tc>
          <w:tcPr>
            <w:tcW w:w="4023" w:type="dxa"/>
            <w:tcBorders>
              <w:bottom w:val="single" w:sz="4" w:space="0" w:color="auto"/>
            </w:tcBorders>
          </w:tcPr>
          <w:p w14:paraId="00CC78E8" w14:textId="22635FE3" w:rsidR="00273968" w:rsidRDefault="00406B21" w:rsidP="00273968">
            <w:r>
              <w:t>Sette dagsorden faglig, redaksjonsarbeid, vurderinger og tilbakemeldinger, kommunikasjon, nettverksbygging</w:t>
            </w:r>
          </w:p>
        </w:tc>
      </w:tr>
      <w:tr w:rsidR="00406B21" w14:paraId="4E44AA76" w14:textId="77777777" w:rsidTr="00541E3A">
        <w:tc>
          <w:tcPr>
            <w:tcW w:w="5240" w:type="dxa"/>
            <w:tcBorders>
              <w:bottom w:val="single" w:sz="4" w:space="0" w:color="auto"/>
            </w:tcBorders>
          </w:tcPr>
          <w:p w14:paraId="17F98035" w14:textId="4801EE89" w:rsidR="00406B21" w:rsidRDefault="00406B21" w:rsidP="00273968">
            <w:r>
              <w:t>Redaksjonsmedlem /juniorredaktør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9B8404D" w14:textId="77777777" w:rsidR="00406B21" w:rsidRDefault="00406B21" w:rsidP="00273968"/>
        </w:tc>
        <w:tc>
          <w:tcPr>
            <w:tcW w:w="4023" w:type="dxa"/>
            <w:tcBorders>
              <w:bottom w:val="single" w:sz="4" w:space="0" w:color="auto"/>
            </w:tcBorders>
          </w:tcPr>
          <w:p w14:paraId="0C87BC04" w14:textId="7EC540F6" w:rsidR="00406B21" w:rsidRDefault="00406B21" w:rsidP="00273968">
            <w:r>
              <w:t>Som over</w:t>
            </w:r>
          </w:p>
        </w:tc>
      </w:tr>
      <w:tr w:rsidR="00273968" w:rsidRPr="00870505" w14:paraId="17EE005D" w14:textId="3F4715AD" w:rsidTr="00541E3A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3EA101F" w14:textId="2D27048B" w:rsidR="00273968" w:rsidRPr="00870505" w:rsidRDefault="00273968" w:rsidP="00273968">
            <w:pPr>
              <w:rPr>
                <w:b/>
                <w:bCs/>
              </w:rPr>
            </w:pPr>
            <w:r>
              <w:rPr>
                <w:b/>
                <w:bCs/>
              </w:rPr>
              <w:t>Annet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794238" w14:textId="77777777" w:rsidR="00273968" w:rsidRPr="00870505" w:rsidRDefault="00273968" w:rsidP="00273968">
            <w:pPr>
              <w:rPr>
                <w:b/>
                <w:bCs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176CEF" w14:textId="77777777" w:rsidR="00273968" w:rsidRPr="00870505" w:rsidRDefault="00273968" w:rsidP="00273968">
            <w:pPr>
              <w:rPr>
                <w:b/>
                <w:bCs/>
              </w:rPr>
            </w:pPr>
          </w:p>
        </w:tc>
      </w:tr>
      <w:tr w:rsidR="00273968" w:rsidRPr="00AB69BD" w14:paraId="3A87F7A2" w14:textId="0EBADF06" w:rsidTr="00541E3A">
        <w:tc>
          <w:tcPr>
            <w:tcW w:w="5240" w:type="dxa"/>
            <w:tcBorders>
              <w:top w:val="single" w:sz="4" w:space="0" w:color="auto"/>
            </w:tcBorders>
          </w:tcPr>
          <w:p w14:paraId="7A34AFC7" w14:textId="7F0A7672" w:rsidR="00273968" w:rsidRPr="00870505" w:rsidRDefault="00273968" w:rsidP="00273968">
            <w:pPr>
              <w:rPr>
                <w:lang w:val="en-US"/>
              </w:rPr>
            </w:pPr>
            <w:r w:rsidRPr="00870505">
              <w:rPr>
                <w:lang w:val="en-US"/>
              </w:rPr>
              <w:t>Arrangere Shut-up-and-w</w:t>
            </w:r>
            <w:r>
              <w:rPr>
                <w:lang w:val="en-US"/>
              </w:rPr>
              <w:t>rite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52484B92" w14:textId="77777777" w:rsidR="00273968" w:rsidRPr="00870505" w:rsidRDefault="00273968" w:rsidP="00273968">
            <w:pPr>
              <w:rPr>
                <w:lang w:val="en-US"/>
              </w:rPr>
            </w:pPr>
          </w:p>
        </w:tc>
        <w:tc>
          <w:tcPr>
            <w:tcW w:w="4023" w:type="dxa"/>
            <w:tcBorders>
              <w:top w:val="single" w:sz="4" w:space="0" w:color="auto"/>
            </w:tcBorders>
          </w:tcPr>
          <w:p w14:paraId="320AA69F" w14:textId="22D6B78D" w:rsidR="00273968" w:rsidRPr="00870505" w:rsidRDefault="00406B21" w:rsidP="00273968">
            <w:pPr>
              <w:rPr>
                <w:lang w:val="en-US"/>
              </w:rPr>
            </w:pPr>
            <w:r>
              <w:rPr>
                <w:lang w:val="en-US"/>
              </w:rPr>
              <w:t>Arrangere, kollegaveiledning</w:t>
            </w:r>
            <w:r w:rsidR="001B6226">
              <w:rPr>
                <w:lang w:val="en-US"/>
              </w:rPr>
              <w:t>, arbeidsmiljø</w:t>
            </w:r>
          </w:p>
        </w:tc>
      </w:tr>
      <w:tr w:rsidR="00273968" w:rsidRPr="00FE6B04" w14:paraId="5FB2D438" w14:textId="5DA6F980" w:rsidTr="00541E3A">
        <w:tc>
          <w:tcPr>
            <w:tcW w:w="5240" w:type="dxa"/>
          </w:tcPr>
          <w:p w14:paraId="17EEDCBE" w14:textId="5C7DA59D" w:rsidR="00273968" w:rsidRPr="00FE6B04" w:rsidRDefault="00273968" w:rsidP="00273968">
            <w:r w:rsidRPr="00FE6B04">
              <w:t>Arrangere gruppemøter for andre s</w:t>
            </w:r>
            <w:r>
              <w:t>tipendiater (faglig eller sosialt)</w:t>
            </w:r>
          </w:p>
        </w:tc>
        <w:tc>
          <w:tcPr>
            <w:tcW w:w="2977" w:type="dxa"/>
          </w:tcPr>
          <w:p w14:paraId="41972D54" w14:textId="77777777" w:rsidR="00273968" w:rsidRPr="00FE6B04" w:rsidRDefault="00273968" w:rsidP="00273968"/>
        </w:tc>
        <w:tc>
          <w:tcPr>
            <w:tcW w:w="4023" w:type="dxa"/>
          </w:tcPr>
          <w:p w14:paraId="69BE983C" w14:textId="227AC8E8" w:rsidR="00273968" w:rsidRPr="00FE6B04" w:rsidRDefault="00405A9E" w:rsidP="00273968">
            <w:r>
              <w:t xml:space="preserve">Arrangere, lage et godt arbeidsmiljø, inkludering, </w:t>
            </w:r>
          </w:p>
        </w:tc>
      </w:tr>
      <w:tr w:rsidR="00273968" w:rsidRPr="00FE6B04" w14:paraId="281822B4" w14:textId="4FE335D9" w:rsidTr="00541E3A">
        <w:tc>
          <w:tcPr>
            <w:tcW w:w="5240" w:type="dxa"/>
          </w:tcPr>
          <w:p w14:paraId="0760F2AE" w14:textId="596D985E" w:rsidR="00273968" w:rsidRPr="00FE6B04" w:rsidRDefault="00406B21" w:rsidP="00273968">
            <w:r>
              <w:t>Fagforeningsarbeid</w:t>
            </w:r>
          </w:p>
        </w:tc>
        <w:tc>
          <w:tcPr>
            <w:tcW w:w="2977" w:type="dxa"/>
          </w:tcPr>
          <w:p w14:paraId="2D4AC299" w14:textId="77777777" w:rsidR="00273968" w:rsidRPr="00FE6B04" w:rsidRDefault="00273968" w:rsidP="00273968"/>
        </w:tc>
        <w:tc>
          <w:tcPr>
            <w:tcW w:w="4023" w:type="dxa"/>
          </w:tcPr>
          <w:p w14:paraId="5A95AFEE" w14:textId="3D61672C" w:rsidR="00273968" w:rsidRPr="00FE6B04" w:rsidRDefault="00406B21" w:rsidP="00273968">
            <w:r>
              <w:t>Forhandlinger</w:t>
            </w:r>
            <w:r w:rsidR="00405A9E">
              <w:t>, organisasjonsbygging, rettigheter</w:t>
            </w:r>
          </w:p>
        </w:tc>
      </w:tr>
      <w:tr w:rsidR="00273968" w:rsidRPr="00FE6B04" w14:paraId="7BE09083" w14:textId="3B8B1F18" w:rsidTr="00541E3A">
        <w:tc>
          <w:tcPr>
            <w:tcW w:w="5240" w:type="dxa"/>
          </w:tcPr>
          <w:p w14:paraId="78245850" w14:textId="3250D096" w:rsidR="00273968" w:rsidRPr="00FE6B04" w:rsidRDefault="00406B21" w:rsidP="00273968">
            <w:r>
              <w:t>Foreningsarbeid (f.eks. FOK)</w:t>
            </w:r>
          </w:p>
        </w:tc>
        <w:tc>
          <w:tcPr>
            <w:tcW w:w="2977" w:type="dxa"/>
          </w:tcPr>
          <w:p w14:paraId="255D0048" w14:textId="77777777" w:rsidR="00273968" w:rsidRPr="00FE6B04" w:rsidRDefault="00273968" w:rsidP="00273968"/>
        </w:tc>
        <w:tc>
          <w:tcPr>
            <w:tcW w:w="4023" w:type="dxa"/>
          </w:tcPr>
          <w:p w14:paraId="6334A931" w14:textId="00F29AD2" w:rsidR="00273968" w:rsidRPr="00FE6B04" w:rsidRDefault="00406B21" w:rsidP="00273968">
            <w:r>
              <w:t>Nettverksbygging, organisasjonsbygging, samhandling</w:t>
            </w:r>
          </w:p>
        </w:tc>
      </w:tr>
      <w:tr w:rsidR="00273968" w:rsidRPr="00FE6B04" w14:paraId="3DF222CF" w14:textId="764BB5F5" w:rsidTr="00541E3A">
        <w:tc>
          <w:tcPr>
            <w:tcW w:w="5240" w:type="dxa"/>
          </w:tcPr>
          <w:p w14:paraId="436BA328" w14:textId="77777777" w:rsidR="00273968" w:rsidRPr="00FE6B04" w:rsidRDefault="00273968" w:rsidP="00273968"/>
        </w:tc>
        <w:tc>
          <w:tcPr>
            <w:tcW w:w="2977" w:type="dxa"/>
          </w:tcPr>
          <w:p w14:paraId="135EFBE4" w14:textId="77777777" w:rsidR="00273968" w:rsidRPr="00FE6B04" w:rsidRDefault="00273968" w:rsidP="00273968"/>
        </w:tc>
        <w:tc>
          <w:tcPr>
            <w:tcW w:w="4023" w:type="dxa"/>
          </w:tcPr>
          <w:p w14:paraId="51906D31" w14:textId="77777777" w:rsidR="00273968" w:rsidRPr="00FE6B04" w:rsidRDefault="00273968" w:rsidP="00273968"/>
        </w:tc>
      </w:tr>
    </w:tbl>
    <w:p w14:paraId="547339B4" w14:textId="77777777" w:rsidR="00C76C3B" w:rsidRPr="00FE6B04" w:rsidRDefault="00C76C3B" w:rsidP="00E06B8B"/>
    <w:sectPr w:rsidR="00C76C3B" w:rsidRPr="00FE6B04" w:rsidSect="0045396E">
      <w:headerReference w:type="default" r:id="rId10"/>
      <w:footerReference w:type="default" r:id="rId11"/>
      <w:pgSz w:w="16838" w:h="11906" w:orient="landscape"/>
      <w:pgMar w:top="1134" w:right="2320" w:bottom="1134" w:left="2268" w:header="1531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A9294" w14:textId="77777777" w:rsidR="002E6672" w:rsidRDefault="002E6672" w:rsidP="00B40445">
      <w:pPr>
        <w:spacing w:after="0"/>
      </w:pPr>
      <w:r>
        <w:separator/>
      </w:r>
    </w:p>
  </w:endnote>
  <w:endnote w:type="continuationSeparator" w:id="0">
    <w:p w14:paraId="606DEE43" w14:textId="77777777" w:rsidR="002E6672" w:rsidRDefault="002E6672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113" w:type="dxa"/>
        <w:left w:w="0" w:type="dxa"/>
      </w:tblCellMar>
      <w:tblLook w:val="04A0" w:firstRow="1" w:lastRow="0" w:firstColumn="1" w:lastColumn="0" w:noHBand="0" w:noVBand="1"/>
    </w:tblPr>
    <w:tblGrid>
      <w:gridCol w:w="2478"/>
      <w:gridCol w:w="2464"/>
      <w:gridCol w:w="2477"/>
      <w:gridCol w:w="2209"/>
    </w:tblGrid>
    <w:tr w:rsidR="002E2A5D" w:rsidRPr="001B6226" w14:paraId="1F7E96A2" w14:textId="77777777" w:rsidTr="004B0BF1">
      <w:tc>
        <w:tcPr>
          <w:tcW w:w="2478" w:type="dxa"/>
        </w:tcPr>
        <w:p w14:paraId="678EB1C8" w14:textId="07C20531" w:rsidR="002E2A5D" w:rsidRPr="002E2A5D" w:rsidRDefault="00565961" w:rsidP="002E2A5D">
          <w:pPr>
            <w:pStyle w:val="Bunntekst"/>
            <w:rPr>
              <w:sz w:val="18"/>
              <w:szCs w:val="18"/>
            </w:rPr>
          </w:pPr>
          <w:r w:rsidRPr="00565961">
            <w:rPr>
              <w:rStyle w:val="A0"/>
              <w:rFonts w:ascii="Arial" w:hAnsi="Arial" w:cs="Arial"/>
              <w:b/>
              <w:bCs/>
            </w:rPr>
            <w:t>Senter for tverrfaglig kjønnsforskning</w:t>
          </w:r>
        </w:p>
      </w:tc>
      <w:tc>
        <w:tcPr>
          <w:tcW w:w="2464" w:type="dxa"/>
        </w:tcPr>
        <w:p w14:paraId="684743D5" w14:textId="77777777" w:rsidR="002E2A5D" w:rsidRPr="002E2A5D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2E2A5D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Postadresse: </w:t>
          </w:r>
        </w:p>
        <w:p w14:paraId="1E14A790" w14:textId="0F675633" w:rsidR="002E2A5D" w:rsidRPr="002E2A5D" w:rsidRDefault="00565961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>
            <w:rPr>
              <w:rFonts w:ascii="Times New Roman" w:hAnsi="Times New Roman" w:cs="Times New Roman"/>
              <w:color w:val="221E1F"/>
              <w:sz w:val="18"/>
              <w:szCs w:val="18"/>
            </w:rPr>
            <w:t>Postboks 1040 Blindern</w:t>
          </w:r>
        </w:p>
        <w:p w14:paraId="355BDF69" w14:textId="77777777" w:rsidR="00565961" w:rsidRDefault="00565961" w:rsidP="002E2A5D">
          <w:pPr>
            <w:pStyle w:val="Bunntek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0315 Oslo </w:t>
          </w:r>
        </w:p>
        <w:p w14:paraId="196D036D" w14:textId="1430F60C" w:rsidR="002E2A5D" w:rsidRPr="002E2A5D" w:rsidRDefault="00565961" w:rsidP="002E2A5D">
          <w:pPr>
            <w:pStyle w:val="Bunntekst"/>
            <w:rPr>
              <w:sz w:val="18"/>
              <w:szCs w:val="18"/>
            </w:rPr>
          </w:pPr>
          <w:r>
            <w:rPr>
              <w:rFonts w:ascii="Times New Roman" w:hAnsi="Times New Roman" w:cs="Times New Roman"/>
              <w:color w:val="221E1F"/>
              <w:sz w:val="18"/>
              <w:szCs w:val="18"/>
            </w:rPr>
            <w:t>Norge</w:t>
          </w:r>
        </w:p>
      </w:tc>
      <w:tc>
        <w:tcPr>
          <w:tcW w:w="2477" w:type="dxa"/>
        </w:tcPr>
        <w:p w14:paraId="06292459" w14:textId="77777777" w:rsidR="002E2A5D" w:rsidRPr="002E2A5D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2E2A5D">
            <w:rPr>
              <w:rFonts w:ascii="Times New Roman" w:hAnsi="Times New Roman" w:cs="Times New Roman"/>
              <w:color w:val="221E1F"/>
              <w:sz w:val="18"/>
              <w:szCs w:val="18"/>
            </w:rPr>
            <w:t xml:space="preserve">Besøksadresse: </w:t>
          </w:r>
        </w:p>
        <w:p w14:paraId="63A7568F" w14:textId="137DC10E" w:rsidR="002E2A5D" w:rsidRPr="002E2A5D" w:rsidRDefault="00565961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</w:rPr>
          </w:pPr>
          <w:r w:rsidRPr="00565961">
            <w:rPr>
              <w:rFonts w:ascii="Times New Roman" w:hAnsi="Times New Roman" w:cs="Times New Roman"/>
              <w:color w:val="221E1F"/>
              <w:sz w:val="18"/>
              <w:szCs w:val="18"/>
            </w:rPr>
            <w:t>Gaustadalleen 30 D, 4.etg,</w:t>
          </w:r>
        </w:p>
        <w:p w14:paraId="25B08FAE" w14:textId="4DD4F92C" w:rsidR="002E2A5D" w:rsidRPr="002E2A5D" w:rsidRDefault="00565961" w:rsidP="002E2A5D">
          <w:pPr>
            <w:pStyle w:val="Bunntekst"/>
            <w:rPr>
              <w:sz w:val="18"/>
              <w:szCs w:val="18"/>
            </w:rPr>
          </w:pPr>
          <w:r>
            <w:rPr>
              <w:rFonts w:ascii="Times New Roman" w:hAnsi="Times New Roman" w:cs="Times New Roman"/>
              <w:color w:val="221E1F"/>
              <w:sz w:val="18"/>
              <w:szCs w:val="18"/>
            </w:rPr>
            <w:t>0373 Oslo</w:t>
          </w:r>
        </w:p>
      </w:tc>
      <w:tc>
        <w:tcPr>
          <w:tcW w:w="2209" w:type="dxa"/>
        </w:tcPr>
        <w:p w14:paraId="0184D6FD" w14:textId="75D9EE2A" w:rsidR="002E2A5D" w:rsidRPr="00565961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</w:pPr>
          <w:r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 xml:space="preserve">Tlf.: </w:t>
          </w:r>
          <w:r w:rsidR="00565961"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>22 85 89 30</w:t>
          </w:r>
        </w:p>
        <w:p w14:paraId="6BFD034F" w14:textId="135F9AF6" w:rsidR="002E2A5D" w:rsidRPr="00565961" w:rsidRDefault="002E2A5D" w:rsidP="002E2A5D">
          <w:pPr>
            <w:autoSpaceDE w:val="0"/>
            <w:autoSpaceDN w:val="0"/>
            <w:adjustRightInd w:val="0"/>
            <w:spacing w:line="241" w:lineRule="atLeast"/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</w:pPr>
          <w:r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 xml:space="preserve">E-post: </w:t>
          </w:r>
          <w:r w:rsidR="00565961"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>postmottak@stk.uio.no</w:t>
          </w:r>
        </w:p>
        <w:p w14:paraId="4D6A74E4" w14:textId="2E76E962" w:rsidR="00565961" w:rsidRDefault="00BD5737" w:rsidP="002E2A5D">
          <w:pPr>
            <w:pStyle w:val="Bunntekst"/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</w:pPr>
          <w:hyperlink r:id="rId1" w:history="1">
            <w:r w:rsidR="00565961" w:rsidRPr="00136136">
              <w:rPr>
                <w:rStyle w:val="Hyperkobling"/>
                <w:rFonts w:ascii="Times New Roman" w:hAnsi="Times New Roman" w:cs="Times New Roman"/>
                <w:sz w:val="18"/>
                <w:szCs w:val="18"/>
                <w:lang w:val="en-US"/>
              </w:rPr>
              <w:t>www.stk.uio.no</w:t>
            </w:r>
          </w:hyperlink>
        </w:p>
        <w:p w14:paraId="73C674DF" w14:textId="2A3E7E4B" w:rsidR="002E2A5D" w:rsidRPr="00565961" w:rsidRDefault="002E2A5D" w:rsidP="002E2A5D">
          <w:pPr>
            <w:pStyle w:val="Bunntekst"/>
            <w:rPr>
              <w:sz w:val="18"/>
              <w:szCs w:val="18"/>
              <w:lang w:val="en-US"/>
            </w:rPr>
          </w:pPr>
          <w:r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>Org.nummer:</w:t>
          </w:r>
          <w:r w:rsid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 xml:space="preserve"> </w:t>
          </w:r>
          <w:r w:rsidR="00565961" w:rsidRPr="00565961">
            <w:rPr>
              <w:rFonts w:ascii="Times New Roman" w:hAnsi="Times New Roman" w:cs="Times New Roman"/>
              <w:color w:val="221E1F"/>
              <w:sz w:val="18"/>
              <w:szCs w:val="18"/>
              <w:lang w:val="en-US"/>
            </w:rPr>
            <w:t>971 035 854</w:t>
          </w:r>
        </w:p>
      </w:tc>
    </w:tr>
  </w:tbl>
  <w:p w14:paraId="566595FF" w14:textId="77777777" w:rsidR="002E2A5D" w:rsidRPr="00565961" w:rsidRDefault="002E2A5D">
    <w:pPr>
      <w:pStyle w:val="Bunnteks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D3692" w14:textId="77777777" w:rsidR="002E6672" w:rsidRDefault="002E6672" w:rsidP="00B40445">
      <w:pPr>
        <w:spacing w:after="0"/>
      </w:pPr>
      <w:r>
        <w:separator/>
      </w:r>
    </w:p>
  </w:footnote>
  <w:footnote w:type="continuationSeparator" w:id="0">
    <w:p w14:paraId="1F319E62" w14:textId="77777777" w:rsidR="002E6672" w:rsidRDefault="002E6672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CC831" w14:textId="77777777" w:rsidR="00B40445" w:rsidRDefault="00B40445">
    <w:pPr>
      <w:pStyle w:val="Topptekst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7AA475EB" wp14:editId="124CA911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672"/>
    <w:rsid w:val="00012F50"/>
    <w:rsid w:val="000802F8"/>
    <w:rsid w:val="000B7688"/>
    <w:rsid w:val="001B6226"/>
    <w:rsid w:val="001B6C97"/>
    <w:rsid w:val="001E486D"/>
    <w:rsid w:val="00273968"/>
    <w:rsid w:val="002E13CE"/>
    <w:rsid w:val="002E2A5D"/>
    <w:rsid w:val="002E6672"/>
    <w:rsid w:val="00301FF9"/>
    <w:rsid w:val="00395E70"/>
    <w:rsid w:val="00405A9E"/>
    <w:rsid w:val="00406B21"/>
    <w:rsid w:val="0045396E"/>
    <w:rsid w:val="004B0BF1"/>
    <w:rsid w:val="004F7A13"/>
    <w:rsid w:val="00541E3A"/>
    <w:rsid w:val="00565961"/>
    <w:rsid w:val="007252C9"/>
    <w:rsid w:val="007B38DD"/>
    <w:rsid w:val="008701E4"/>
    <w:rsid w:val="00870505"/>
    <w:rsid w:val="00880015"/>
    <w:rsid w:val="008A565E"/>
    <w:rsid w:val="008C5FA6"/>
    <w:rsid w:val="00973B48"/>
    <w:rsid w:val="00976B7B"/>
    <w:rsid w:val="009D0116"/>
    <w:rsid w:val="009F1ABE"/>
    <w:rsid w:val="00A05EFF"/>
    <w:rsid w:val="00A13E6F"/>
    <w:rsid w:val="00A32419"/>
    <w:rsid w:val="00A635DF"/>
    <w:rsid w:val="00AA35E8"/>
    <w:rsid w:val="00AB69BD"/>
    <w:rsid w:val="00AD41F7"/>
    <w:rsid w:val="00AE336B"/>
    <w:rsid w:val="00B40445"/>
    <w:rsid w:val="00B5600F"/>
    <w:rsid w:val="00B91F59"/>
    <w:rsid w:val="00BD5737"/>
    <w:rsid w:val="00C76C3B"/>
    <w:rsid w:val="00D40FEF"/>
    <w:rsid w:val="00E06B8B"/>
    <w:rsid w:val="00E43EF5"/>
    <w:rsid w:val="00EF010D"/>
    <w:rsid w:val="00F94737"/>
    <w:rsid w:val="00FE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2135FED"/>
  <w15:chartTrackingRefBased/>
  <w15:docId w15:val="{D7556DCA-4CE9-4E69-980A-4E3C4D99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EF5"/>
    <w:pPr>
      <w:spacing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character" w:styleId="Hyperkobling">
    <w:name w:val="Hyperlink"/>
    <w:basedOn w:val="Standardskriftforavsnitt"/>
    <w:uiPriority w:val="99"/>
    <w:semiHidden/>
    <w:rsid w:val="0056596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659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k.uio.n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wf\Downloads\brev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root>
</root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1" ma:contentTypeDescription="Create a new document." ma:contentTypeScope="" ma:versionID="a30b65eca35bc2875518b791539d3c86">
  <xsd:schema xmlns:xsd="http://www.w3.org/2001/XMLSchema" xmlns:xs="http://www.w3.org/2001/XMLSchema" xmlns:p="http://schemas.microsoft.com/office/2006/metadata/properties" xmlns:ns2="3b00a67f-9791-437e-b702-303a706ea042" targetNamespace="http://schemas.microsoft.com/office/2006/metadata/properties" ma:root="true" ma:fieldsID="3915ecab2cff59e5d3d4d0af5306f32f" ns2:_="">
    <xsd:import namespace="3b00a67f-9791-437e-b702-303a706ea0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83652B27-6E9D-4C0A-BCE7-1D4219D82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</Template>
  <TotalTime>258</TotalTime>
  <Pages>4</Pages>
  <Words>898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John Feltham</dc:creator>
  <cp:keywords/>
  <dc:description/>
  <cp:lastModifiedBy>Andrew Feltham</cp:lastModifiedBy>
  <cp:revision>17</cp:revision>
  <dcterms:created xsi:type="dcterms:W3CDTF">2025-03-07T13:34:00Z</dcterms:created>
  <dcterms:modified xsi:type="dcterms:W3CDTF">2025-05-27T08:05:00Z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</Properties>
</file>