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2AAF13" w14:textId="45F6DC2F" w:rsidR="00CE2A3D" w:rsidRDefault="00BB26F2">
      <w:r>
        <w:t>EVALUERING SOSA</w:t>
      </w:r>
      <w:r w:rsidR="00AB7FB4">
        <w:t>NT 1200 HØST 2015</w:t>
      </w:r>
      <w:r w:rsidR="00AB7FB4">
        <w:tab/>
      </w:r>
      <w:r w:rsidR="00AB7FB4">
        <w:tab/>
      </w:r>
      <w:r w:rsidR="00AB7FB4">
        <w:tab/>
        <w:t>Cato Berg 11</w:t>
      </w:r>
      <w:r>
        <w:t>/01-16</w:t>
      </w:r>
    </w:p>
    <w:p w14:paraId="2A8B3B07" w14:textId="77777777" w:rsidR="00BB26F2" w:rsidRDefault="00BB26F2"/>
    <w:p w14:paraId="3A644E31" w14:textId="77777777" w:rsidR="00BB26F2" w:rsidRDefault="00BB26F2">
      <w:r>
        <w:t>Oppmøte</w:t>
      </w:r>
    </w:p>
    <w:p w14:paraId="35186EB1" w14:textId="5EA43B16" w:rsidR="00BB26F2" w:rsidRDefault="00FE34C7">
      <w:r>
        <w:t xml:space="preserve">Kurset besto av ti forelesninger. </w:t>
      </w:r>
      <w:r w:rsidR="001512CB">
        <w:t>I gjennomsnitt fulgte c</w:t>
      </w:r>
      <w:r w:rsidR="00862270">
        <w:t>irk</w:t>
      </w:r>
      <w:r w:rsidR="001512CB">
        <w:t>a 45</w:t>
      </w:r>
      <w:r w:rsidR="00BB26F2">
        <w:t xml:space="preserve"> studenter kurset gjennom hele høsten på ukentlig</w:t>
      </w:r>
      <w:r w:rsidR="001512CB">
        <w:t xml:space="preserve"> basis</w:t>
      </w:r>
      <w:r w:rsidR="00BB26F2">
        <w:t>, med en bunn på 32 og en topp på 80. Dette fluktuerte litt p</w:t>
      </w:r>
      <w:r w:rsidR="009E3DBF">
        <w:t xml:space="preserve">å </w:t>
      </w:r>
      <w:r w:rsidR="00BB26F2">
        <w:t>g</w:t>
      </w:r>
      <w:r w:rsidR="009E3DBF">
        <w:t xml:space="preserve">runn </w:t>
      </w:r>
      <w:r w:rsidR="00BB26F2">
        <w:t>a</w:t>
      </w:r>
      <w:r w:rsidR="009E3DBF">
        <w:t>v</w:t>
      </w:r>
      <w:r w:rsidR="00BB26F2">
        <w:t xml:space="preserve"> høstferie og annet som skjedde i tidsrommet på UiO.</w:t>
      </w:r>
    </w:p>
    <w:p w14:paraId="055B3B52" w14:textId="77777777" w:rsidR="00BB26F2" w:rsidRDefault="00BB26F2"/>
    <w:p w14:paraId="17FF630D" w14:textId="157EE651" w:rsidR="00BB26F2" w:rsidRDefault="00B31264">
      <w:r>
        <w:t>D</w:t>
      </w:r>
      <w:r w:rsidR="00BB26F2">
        <w:t>iskusjon</w:t>
      </w:r>
      <w:r>
        <w:t>sbasert undervisning</w:t>
      </w:r>
    </w:p>
    <w:p w14:paraId="3B87AE48" w14:textId="1EBB1EEC" w:rsidR="00BB26F2" w:rsidRDefault="00BB26F2">
      <w:r>
        <w:t xml:space="preserve">Jeg brukte konsekvent </w:t>
      </w:r>
      <w:r w:rsidR="0038338C">
        <w:t>”</w:t>
      </w:r>
      <w:r>
        <w:t>summing</w:t>
      </w:r>
      <w:r w:rsidR="00977CDD">
        <w:t>”</w:t>
      </w:r>
      <w:r>
        <w:t xml:space="preserve"> over </w:t>
      </w:r>
      <w:r w:rsidR="001512CB">
        <w:t xml:space="preserve">et </w:t>
      </w:r>
      <w:r>
        <w:t>opp</w:t>
      </w:r>
      <w:r w:rsidR="001512CB">
        <w:t>gitt tema, som søkte å knytte kurset til aktuelle problemstillinger. Dette virket stort sett godt, men det måtte kortes litt ned i forhold til opprinnelig plan pga</w:t>
      </w:r>
      <w:r w:rsidR="00A22261">
        <w:t>.</w:t>
      </w:r>
      <w:r w:rsidR="001512CB">
        <w:t xml:space="preserve"> lengden på forelesningene</w:t>
      </w:r>
      <w:r w:rsidR="005650BF">
        <w:t>. Tilba</w:t>
      </w:r>
      <w:r w:rsidR="00A15AF7">
        <w:t>ke</w:t>
      </w:r>
      <w:r w:rsidR="005650BF">
        <w:t xml:space="preserve">meldingen var </w:t>
      </w:r>
      <w:r w:rsidR="009C32F0">
        <w:t>at studentene</w:t>
      </w:r>
      <w:r w:rsidR="00DF381F">
        <w:t xml:space="preserve"> s</w:t>
      </w:r>
      <w:r w:rsidR="00201428">
        <w:t>yntes diskusjonen dem imellom virket stimulerende, selv om det var færre som tok ordet i plenum</w:t>
      </w:r>
      <w:r w:rsidR="00010DB2">
        <w:t>.</w:t>
      </w:r>
    </w:p>
    <w:p w14:paraId="5F35E1B6" w14:textId="77777777" w:rsidR="00BB26F2" w:rsidRDefault="00BB26F2"/>
    <w:p w14:paraId="3120EFFD" w14:textId="77777777" w:rsidR="00BB26F2" w:rsidRDefault="00BB26F2">
      <w:r>
        <w:t>Pensum</w:t>
      </w:r>
    </w:p>
    <w:p w14:paraId="57A393D3" w14:textId="4A3A359C" w:rsidR="00BB26F2" w:rsidRDefault="00BB26F2">
      <w:r>
        <w:t xml:space="preserve">Studentene syntes jevnt over å være godt fornøyd med pensum, med et </w:t>
      </w:r>
      <w:r w:rsidR="00A22261">
        <w:t>s</w:t>
      </w:r>
      <w:r>
        <w:t xml:space="preserve">olid unntak som jeg vil komme tilbake til nedenfor. Et problem var at grunnboken til </w:t>
      </w:r>
      <w:proofErr w:type="spellStart"/>
      <w:r>
        <w:t>Lewellen</w:t>
      </w:r>
      <w:proofErr w:type="spellEnd"/>
      <w:r>
        <w:t>, som var bestilt inn i god tid på forhånd, ikke ble tilgjengelig i Akademika før seks uker inn i kurset. Dette medførte endel frustrasjon både for foreleser og studenter. Studentene fikk ikke forberedt seg hverken til forelesninger eller seminarer, og jeg måtte presentere stoffet som ukjent, noe som gjorde at det ble litt enklere enn det som burde vært nødvendig.</w:t>
      </w:r>
    </w:p>
    <w:p w14:paraId="4BD41D70" w14:textId="77777777" w:rsidR="007574E8" w:rsidRDefault="007574E8"/>
    <w:p w14:paraId="396AFA77" w14:textId="7A05C3EC" w:rsidR="001512CB" w:rsidRDefault="00BB26F2">
      <w:r>
        <w:t>Pensumet ble som sagt godt likt, med ett unntak. Kjønnsdimensjonen er svært dår</w:t>
      </w:r>
      <w:r w:rsidR="00A22261">
        <w:t xml:space="preserve">lig dekket, og behandles med veldig omdiskuterte og til dels </w:t>
      </w:r>
      <w:r>
        <w:t>helt antikverte teorier innenfor evolusjonspsykologi og generell evolusjonsantropologi (</w:t>
      </w:r>
      <w:proofErr w:type="spellStart"/>
      <w:r>
        <w:t>Lewellen</w:t>
      </w:r>
      <w:proofErr w:type="spellEnd"/>
      <w:r>
        <w:t xml:space="preserve"> kapittel </w:t>
      </w:r>
      <w:r w:rsidR="001512CB">
        <w:t xml:space="preserve">8). Denne biten burde revideres kraftig, og det burde være ganske lettvint gjort ved å inkludere noen av de nyere artiklene som er på </w:t>
      </w:r>
      <w:proofErr w:type="spellStart"/>
      <w:r w:rsidR="001512CB">
        <w:t>tilleggspensumet</w:t>
      </w:r>
      <w:proofErr w:type="spellEnd"/>
      <w:r w:rsidR="001512CB">
        <w:t>.</w:t>
      </w:r>
    </w:p>
    <w:p w14:paraId="237A2AEE" w14:textId="77777777" w:rsidR="007574E8" w:rsidRDefault="007574E8"/>
    <w:p w14:paraId="581787E3" w14:textId="37BEB38F" w:rsidR="00BB26F2" w:rsidRDefault="007365ED">
      <w:r>
        <w:t>Monografien</w:t>
      </w:r>
      <w:r w:rsidR="001512CB">
        <w:t xml:space="preserve"> av Gregory, </w:t>
      </w:r>
      <w:r w:rsidR="001512CB" w:rsidRPr="007365ED">
        <w:rPr>
          <w:i/>
        </w:rPr>
        <w:t xml:space="preserve">The </w:t>
      </w:r>
      <w:proofErr w:type="spellStart"/>
      <w:r w:rsidR="001512CB" w:rsidRPr="007365ED">
        <w:rPr>
          <w:i/>
        </w:rPr>
        <w:t>Devil</w:t>
      </w:r>
      <w:proofErr w:type="spellEnd"/>
      <w:r w:rsidR="001512CB" w:rsidRPr="007365ED">
        <w:rPr>
          <w:i/>
        </w:rPr>
        <w:t xml:space="preserve"> </w:t>
      </w:r>
      <w:proofErr w:type="spellStart"/>
      <w:r w:rsidR="001512CB" w:rsidRPr="007365ED">
        <w:rPr>
          <w:i/>
        </w:rPr>
        <w:t>behind</w:t>
      </w:r>
      <w:proofErr w:type="spellEnd"/>
      <w:r w:rsidR="001512CB" w:rsidRPr="007365ED">
        <w:rPr>
          <w:i/>
        </w:rPr>
        <w:t xml:space="preserve"> </w:t>
      </w:r>
      <w:proofErr w:type="spellStart"/>
      <w:r w:rsidR="001512CB" w:rsidRPr="007365ED">
        <w:rPr>
          <w:i/>
        </w:rPr>
        <w:t>the</w:t>
      </w:r>
      <w:proofErr w:type="spellEnd"/>
      <w:r w:rsidR="001512CB" w:rsidRPr="007365ED">
        <w:rPr>
          <w:i/>
        </w:rPr>
        <w:t xml:space="preserve"> Mirror</w:t>
      </w:r>
      <w:r w:rsidR="001512CB">
        <w:t xml:space="preserve">, ble i sin helhet presentert av studenter for </w:t>
      </w:r>
      <w:r w:rsidR="000D1A56">
        <w:t>studenter</w:t>
      </w:r>
      <w:r w:rsidR="00CB009D">
        <w:t xml:space="preserve"> og foreleser</w:t>
      </w:r>
      <w:r w:rsidR="000D1A56">
        <w:t>. På</w:t>
      </w:r>
      <w:r w:rsidR="001512CB">
        <w:t xml:space="preserve"> basis av seminarene ble studentene delt inn i grupper med ansvar for å presentere de viktigste aspektene av boken i en ti </w:t>
      </w:r>
      <w:r w:rsidR="000D1A56">
        <w:t>minutters</w:t>
      </w:r>
      <w:r w:rsidR="001512CB">
        <w:t xml:space="preserve"> presentasjon. Dette gikk over all forventning, og medførte at studentene virkelig satt igjen med et godt case til bruk for eksamen. </w:t>
      </w:r>
    </w:p>
    <w:p w14:paraId="19C4F572" w14:textId="77777777" w:rsidR="00BB26F2" w:rsidRDefault="00BB26F2"/>
    <w:p w14:paraId="3408D20F" w14:textId="77777777" w:rsidR="00BB26F2" w:rsidRDefault="00BB26F2">
      <w:r>
        <w:t>Seminarer</w:t>
      </w:r>
    </w:p>
    <w:p w14:paraId="516F5367" w14:textId="26270654" w:rsidR="001512CB" w:rsidRDefault="001512CB">
      <w:r>
        <w:t>Ca</w:t>
      </w:r>
      <w:r w:rsidR="00A22261">
        <w:t>.</w:t>
      </w:r>
      <w:r>
        <w:t xml:space="preserve"> 45 studenter fulgte jevnlig seminarene og det virket som om disse var de samme som gikk på alle forelesningene.</w:t>
      </w:r>
    </w:p>
    <w:p w14:paraId="36DF7AF9" w14:textId="77777777" w:rsidR="00BB26F2" w:rsidRDefault="00BB26F2"/>
    <w:p w14:paraId="367D7328" w14:textId="77777777" w:rsidR="00BB26F2" w:rsidRDefault="00BB26F2">
      <w:r>
        <w:t>Eksamen</w:t>
      </w:r>
    </w:p>
    <w:p w14:paraId="05B79110" w14:textId="01C37F8B" w:rsidR="001512CB" w:rsidRDefault="001512CB">
      <w:r>
        <w:t>Eksamen ble avholdt med 70 studenter som møtte</w:t>
      </w:r>
      <w:bookmarkStart w:id="0" w:name="_GoBack"/>
      <w:bookmarkEnd w:id="0"/>
      <w:r>
        <w:t>.</w:t>
      </w:r>
    </w:p>
    <w:p w14:paraId="7DF1F4DE" w14:textId="77777777" w:rsidR="000D1A56" w:rsidRDefault="000D1A56"/>
    <w:p w14:paraId="464BF597" w14:textId="49C28352" w:rsidR="000D1A56" w:rsidRDefault="000D1A56">
      <w:r>
        <w:t>Anbefaling endringer</w:t>
      </w:r>
    </w:p>
    <w:p w14:paraId="6B196EF4" w14:textId="422A961D" w:rsidR="000D1A56" w:rsidRDefault="000D1A56">
      <w:r>
        <w:t xml:space="preserve">Kjønnsdimensjonen utvides </w:t>
      </w:r>
      <w:r w:rsidR="00A22261">
        <w:t xml:space="preserve">og moderniseres, </w:t>
      </w:r>
      <w:r>
        <w:t>og da spesielt med tanke på forholdet kjønn, makt og stat.</w:t>
      </w:r>
    </w:p>
    <w:p w14:paraId="6E44C9E2" w14:textId="77777777" w:rsidR="00BB26F2" w:rsidRDefault="00BB26F2"/>
    <w:p w14:paraId="6001D058" w14:textId="77777777" w:rsidR="00BB26F2" w:rsidRDefault="00BB26F2"/>
    <w:sectPr w:rsidR="00BB26F2" w:rsidSect="00337DC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6F2"/>
    <w:rsid w:val="00010DB2"/>
    <w:rsid w:val="000D1A56"/>
    <w:rsid w:val="001512CB"/>
    <w:rsid w:val="001C4B15"/>
    <w:rsid w:val="00201428"/>
    <w:rsid w:val="00337DC8"/>
    <w:rsid w:val="0038338C"/>
    <w:rsid w:val="005650BF"/>
    <w:rsid w:val="007365ED"/>
    <w:rsid w:val="007574E8"/>
    <w:rsid w:val="008274FF"/>
    <w:rsid w:val="00862270"/>
    <w:rsid w:val="00977CDD"/>
    <w:rsid w:val="009C32F0"/>
    <w:rsid w:val="009E3DBF"/>
    <w:rsid w:val="00A15AF7"/>
    <w:rsid w:val="00A22261"/>
    <w:rsid w:val="00AB7FB4"/>
    <w:rsid w:val="00B31264"/>
    <w:rsid w:val="00BB26F2"/>
    <w:rsid w:val="00CB009D"/>
    <w:rsid w:val="00DF381F"/>
    <w:rsid w:val="00FA3D8F"/>
    <w:rsid w:val="00FE34C7"/>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87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7138CA24.dotm</Template>
  <TotalTime>0</TotalTime>
  <Pages>1</Pages>
  <Words>371</Words>
  <Characters>1971</Characters>
  <Application>Microsoft Office Word</Application>
  <DocSecurity>4</DocSecurity>
  <Lines>16</Lines>
  <Paragraphs>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2338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Cato Berg</dc:creator>
  <cp:lastModifiedBy>Katrine Blindheimsvik</cp:lastModifiedBy>
  <cp:revision>2</cp:revision>
  <dcterms:created xsi:type="dcterms:W3CDTF">2016-02-12T10:04:00Z</dcterms:created>
  <dcterms:modified xsi:type="dcterms:W3CDTF">2016-02-12T10:04:00Z</dcterms:modified>
</cp:coreProperties>
</file>