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721346" w14:textId="77777777" w:rsidR="00061543" w:rsidRPr="00852F4C" w:rsidRDefault="00451D49" w:rsidP="00451D49">
      <w:pPr>
        <w:pStyle w:val="Heading1"/>
      </w:pPr>
      <w:r w:rsidRPr="00852F4C">
        <w:t>Kort evaluering sosant1400 høst 2016</w:t>
      </w:r>
    </w:p>
    <w:p w14:paraId="0E15E093" w14:textId="77777777" w:rsidR="00DF55D0" w:rsidRPr="00852F4C" w:rsidRDefault="00DF55D0" w:rsidP="00DF55D0"/>
    <w:p w14:paraId="6E82663D" w14:textId="7413066D" w:rsidR="0034152F" w:rsidRPr="00852F4C" w:rsidRDefault="0034152F" w:rsidP="00DF55D0">
      <w:r w:rsidRPr="00852F4C">
        <w:t xml:space="preserve">Forelesere:  Jon Henrik Ziegler Remme og Cicilie Fagerlid. Seminarledere: Tone Høgblad og Tom Bratrud. </w:t>
      </w:r>
    </w:p>
    <w:p w14:paraId="1D918E76" w14:textId="77777777" w:rsidR="0034152F" w:rsidRPr="00852F4C" w:rsidRDefault="0034152F" w:rsidP="00DF55D0"/>
    <w:p w14:paraId="329CBCC8" w14:textId="77777777" w:rsidR="007E758D" w:rsidRPr="00852F4C" w:rsidRDefault="0034152F" w:rsidP="00DF55D0">
      <w:r w:rsidRPr="00852F4C">
        <w:t xml:space="preserve">Vi er godt fornøyd med gjennomføringen av semesteret og endringene av pensum (se under). I auditoriet så det ut til å være minimalt med frafall utover forelesningsrekken, til tross for at vi la ut </w:t>
      </w:r>
      <w:proofErr w:type="spellStart"/>
      <w:r w:rsidRPr="00852F4C">
        <w:t>podkaster</w:t>
      </w:r>
      <w:proofErr w:type="spellEnd"/>
      <w:r w:rsidRPr="00852F4C">
        <w:t xml:space="preserve"> av forelesningene. </w:t>
      </w:r>
    </w:p>
    <w:p w14:paraId="0C7C4266" w14:textId="77777777" w:rsidR="007E758D" w:rsidRPr="00852F4C" w:rsidRDefault="007E758D" w:rsidP="00DF55D0"/>
    <w:p w14:paraId="24C7EFAA" w14:textId="09B369AF" w:rsidR="00751956" w:rsidRPr="00852F4C" w:rsidRDefault="00751956" w:rsidP="00751956">
      <w:pPr>
        <w:pStyle w:val="Heading2"/>
        <w:rPr>
          <w:lang w:val="nb-NO"/>
        </w:rPr>
      </w:pPr>
      <w:r w:rsidRPr="00852F4C">
        <w:rPr>
          <w:lang w:val="nb-NO"/>
        </w:rPr>
        <w:t xml:space="preserve">Studentmassen </w:t>
      </w:r>
    </w:p>
    <w:p w14:paraId="39800094" w14:textId="53A64363" w:rsidR="007E758D" w:rsidRPr="00E03F7E" w:rsidRDefault="00330CF1" w:rsidP="00DF55D0">
      <w:r w:rsidRPr="00852F4C">
        <w:t xml:space="preserve">Studentmassen besto i år av </w:t>
      </w:r>
      <w:r w:rsidRPr="00852F4C">
        <w:rPr>
          <w:rFonts w:eastAsia="Times New Roman"/>
        </w:rPr>
        <w:t xml:space="preserve">54 </w:t>
      </w:r>
      <w:r w:rsidR="007E758D" w:rsidRPr="00852F4C">
        <w:rPr>
          <w:rFonts w:eastAsia="Times New Roman"/>
        </w:rPr>
        <w:t xml:space="preserve">fra KULKOM, 52 fra BA i </w:t>
      </w:r>
      <w:proofErr w:type="spellStart"/>
      <w:r w:rsidR="007E758D" w:rsidRPr="00852F4C">
        <w:rPr>
          <w:rFonts w:eastAsia="Times New Roman"/>
        </w:rPr>
        <w:t>sosant</w:t>
      </w:r>
      <w:proofErr w:type="spellEnd"/>
      <w:r w:rsidR="007E758D" w:rsidRPr="00852F4C">
        <w:rPr>
          <w:rFonts w:eastAsia="Times New Roman"/>
        </w:rPr>
        <w:t xml:space="preserve">, samt et trettitals andre oppmeldte, (i følge tall fra Katrine). På forelesningene har ikke denne fordelingen vært noen utfordring, utover at studentene </w:t>
      </w:r>
      <w:r w:rsidR="00365908" w:rsidRPr="00852F4C">
        <w:rPr>
          <w:rFonts w:eastAsia="Times New Roman"/>
        </w:rPr>
        <w:t xml:space="preserve">var </w:t>
      </w:r>
      <w:r w:rsidR="007E758D" w:rsidRPr="00852F4C">
        <w:rPr>
          <w:rFonts w:eastAsia="Times New Roman"/>
        </w:rPr>
        <w:t>enda vanskeligere enn vanlig å få i tale</w:t>
      </w:r>
      <w:r w:rsidR="007E758D" w:rsidRPr="00E03F7E">
        <w:t xml:space="preserve">. </w:t>
      </w:r>
      <w:r w:rsidR="00E03F7E">
        <w:t>Seminarene har hatt</w:t>
      </w:r>
      <w:r w:rsidR="00E03F7E" w:rsidRPr="00E03F7E">
        <w:t xml:space="preserve"> stabilt fremmøte, spesielt blant KULKOM-studentene.</w:t>
      </w:r>
      <w:r w:rsidR="00660681">
        <w:t xml:space="preserve"> Frafallet av studenter etter eksamenspåmelding var mindre enn forventet og snudde den negative trenden som emnet har hatt.</w:t>
      </w:r>
    </w:p>
    <w:p w14:paraId="591FDFAD" w14:textId="77777777" w:rsidR="0034152F" w:rsidRDefault="0034152F" w:rsidP="00DF55D0"/>
    <w:p w14:paraId="303350F9" w14:textId="7091CF3B" w:rsidR="00751956" w:rsidRPr="00852F4C" w:rsidRDefault="00751956" w:rsidP="00751956">
      <w:pPr>
        <w:pStyle w:val="Heading2"/>
        <w:rPr>
          <w:lang w:val="nb-NO"/>
        </w:rPr>
      </w:pPr>
      <w:r w:rsidRPr="00852F4C">
        <w:rPr>
          <w:lang w:val="nb-NO"/>
        </w:rPr>
        <w:t>Endring i pensum og i forelesningsstruktur</w:t>
      </w:r>
    </w:p>
    <w:p w14:paraId="695DE774" w14:textId="3E5DA0F1" w:rsidR="002D7676" w:rsidRPr="00852F4C" w:rsidRDefault="007E758D" w:rsidP="00DF55D0">
      <w:r w:rsidRPr="00852F4C">
        <w:t>Studentevalueringene fra høsten 2015 klagde over</w:t>
      </w:r>
      <w:r w:rsidR="00B87F26" w:rsidRPr="00852F4C">
        <w:t xml:space="preserve"> fragmentering og</w:t>
      </w:r>
      <w:r w:rsidRPr="00852F4C">
        <w:t xml:space="preserve"> manglende linjer </w:t>
      </w:r>
      <w:r w:rsidR="00B87F26" w:rsidRPr="00852F4C">
        <w:t xml:space="preserve">i forelesningene </w:t>
      </w:r>
      <w:r w:rsidRPr="00852F4C">
        <w:t xml:space="preserve">og lite relevant pensum. </w:t>
      </w:r>
      <w:r w:rsidR="00751956" w:rsidRPr="00852F4C">
        <w:t xml:space="preserve">Vi hadde byttet ut begge monografiene og to av artiklene til dette semesteret </w:t>
      </w:r>
      <w:r w:rsidR="00C16DDC">
        <w:t xml:space="preserve">og omorganiserte forelesningsplanen med sikte på å tydeliggjøre kursets fremdriftsplan. Vi </w:t>
      </w:r>
      <w:r w:rsidR="00751956" w:rsidRPr="00852F4C">
        <w:t>fikk få klager</w:t>
      </w:r>
      <w:r w:rsidR="00C16DDC">
        <w:t xml:space="preserve"> på disse endringene</w:t>
      </w:r>
      <w:r w:rsidR="00751956" w:rsidRPr="00852F4C">
        <w:t xml:space="preserve">, til tross for at den ene monografien, Saba Mahmoods </w:t>
      </w:r>
      <w:proofErr w:type="spellStart"/>
      <w:r w:rsidR="00751956" w:rsidRPr="00852F4C">
        <w:rPr>
          <w:i/>
        </w:rPr>
        <w:t>Politics</w:t>
      </w:r>
      <w:proofErr w:type="spellEnd"/>
      <w:r w:rsidR="00751956" w:rsidRPr="00852F4C">
        <w:rPr>
          <w:i/>
        </w:rPr>
        <w:t xml:space="preserve"> </w:t>
      </w:r>
      <w:proofErr w:type="spellStart"/>
      <w:r w:rsidR="00751956" w:rsidRPr="00852F4C">
        <w:rPr>
          <w:i/>
        </w:rPr>
        <w:t>of</w:t>
      </w:r>
      <w:proofErr w:type="spellEnd"/>
      <w:r w:rsidR="00751956" w:rsidRPr="00852F4C">
        <w:rPr>
          <w:i/>
        </w:rPr>
        <w:t xml:space="preserve"> </w:t>
      </w:r>
      <w:proofErr w:type="spellStart"/>
      <w:r w:rsidR="00751956" w:rsidRPr="00852F4C">
        <w:rPr>
          <w:i/>
        </w:rPr>
        <w:t>piety</w:t>
      </w:r>
      <w:proofErr w:type="spellEnd"/>
      <w:r w:rsidR="00751956" w:rsidRPr="00852F4C">
        <w:t xml:space="preserve"> (2012 [2004]) er vanskelig og tungt skrevet. Tvert imot var den gjennomgående hyppig brukt og godt forstått i eksamensbesvarelsene. </w:t>
      </w:r>
      <w:r w:rsidR="00C16DDC">
        <w:t>I studentevalueringene var det</w:t>
      </w:r>
      <w:r w:rsidR="00E03F7E">
        <w:t xml:space="preserve"> også</w:t>
      </w:r>
      <w:r w:rsidR="00C16DDC">
        <w:t xml:space="preserve"> flere som ga tilbakemelding på at vi med fordel kunne nedtone hvor vanskelig boken var</w:t>
      </w:r>
      <w:r w:rsidR="00E03F7E">
        <w:t>,</w:t>
      </w:r>
      <w:r w:rsidR="00C16DDC">
        <w:t xml:space="preserve"> og at de hadde hatt stort utbytte av å lese den.</w:t>
      </w:r>
    </w:p>
    <w:p w14:paraId="5CAD74E4" w14:textId="77777777" w:rsidR="002D7676" w:rsidRPr="00852F4C" w:rsidRDefault="002D7676" w:rsidP="00DF55D0"/>
    <w:p w14:paraId="06302FE4" w14:textId="12631250" w:rsidR="008D6213" w:rsidRPr="00852F4C" w:rsidRDefault="002D7676" w:rsidP="00DF55D0">
      <w:r w:rsidRPr="00852F4C">
        <w:t xml:space="preserve">Delvis for å kompensere for den kompliserte Mahmood, la vi opp Bruce </w:t>
      </w:r>
      <w:proofErr w:type="spellStart"/>
      <w:r w:rsidRPr="00852F4C">
        <w:t>Knauft</w:t>
      </w:r>
      <w:r w:rsidR="00DF60E6">
        <w:t>s</w:t>
      </w:r>
      <w:proofErr w:type="spellEnd"/>
      <w:r w:rsidRPr="00852F4C">
        <w:t xml:space="preserve"> (2016) siste utgave av </w:t>
      </w:r>
      <w:r w:rsidRPr="00852F4C">
        <w:rPr>
          <w:i/>
        </w:rPr>
        <w:t xml:space="preserve">The </w:t>
      </w:r>
      <w:proofErr w:type="spellStart"/>
      <w:r w:rsidRPr="00852F4C">
        <w:rPr>
          <w:i/>
        </w:rPr>
        <w:t>Gebusi</w:t>
      </w:r>
      <w:proofErr w:type="spellEnd"/>
      <w:r w:rsidRPr="00852F4C">
        <w:t>, som er svært enkel</w:t>
      </w:r>
      <w:r w:rsidR="00E03F7E">
        <w:t>t skrevet</w:t>
      </w:r>
      <w:r w:rsidRPr="00852F4C">
        <w:t xml:space="preserve">, men allikevel viser komplekse prosesser og endringer i innlandet på Papua Ny Guinea. </w:t>
      </w:r>
      <w:r w:rsidR="00EA02E3" w:rsidRPr="00852F4C">
        <w:t xml:space="preserve">Sammen med </w:t>
      </w:r>
      <w:proofErr w:type="spellStart"/>
      <w:r w:rsidR="00EA02E3" w:rsidRPr="00852F4C">
        <w:rPr>
          <w:i/>
        </w:rPr>
        <w:t>Politics</w:t>
      </w:r>
      <w:proofErr w:type="spellEnd"/>
      <w:r w:rsidR="00EA02E3" w:rsidRPr="00852F4C">
        <w:rPr>
          <w:i/>
        </w:rPr>
        <w:t xml:space="preserve"> </w:t>
      </w:r>
      <w:proofErr w:type="spellStart"/>
      <w:r w:rsidR="00EA02E3" w:rsidRPr="00852F4C">
        <w:rPr>
          <w:i/>
        </w:rPr>
        <w:t>of</w:t>
      </w:r>
      <w:proofErr w:type="spellEnd"/>
      <w:r w:rsidR="00EA02E3" w:rsidRPr="00852F4C">
        <w:rPr>
          <w:i/>
        </w:rPr>
        <w:t xml:space="preserve"> </w:t>
      </w:r>
      <w:proofErr w:type="spellStart"/>
      <w:r w:rsidR="00EA02E3" w:rsidRPr="00852F4C">
        <w:rPr>
          <w:i/>
        </w:rPr>
        <w:t>piety</w:t>
      </w:r>
      <w:proofErr w:type="spellEnd"/>
      <w:r w:rsidR="00EA02E3" w:rsidRPr="00852F4C">
        <w:t xml:space="preserve"> om den pietistiske, islamistiske bevegelsen i Kairo dekket de to monografiene vesentlige deler a</w:t>
      </w:r>
      <w:r w:rsidR="00D62401" w:rsidRPr="00852F4C">
        <w:t xml:space="preserve">v emnebeskrivelsen til faget. </w:t>
      </w:r>
      <w:r w:rsidR="00094E19" w:rsidRPr="00852F4C">
        <w:t xml:space="preserve">Det samme gjaldt den nye artikkelen </w:t>
      </w:r>
      <w:r w:rsidR="00094E19" w:rsidRPr="00852F4C">
        <w:rPr>
          <w:i/>
        </w:rPr>
        <w:t xml:space="preserve">The </w:t>
      </w:r>
      <w:proofErr w:type="spellStart"/>
      <w:r w:rsidR="00094E19" w:rsidRPr="00852F4C">
        <w:rPr>
          <w:i/>
        </w:rPr>
        <w:t>coffin</w:t>
      </w:r>
      <w:proofErr w:type="spellEnd"/>
      <w:r w:rsidR="00094E19" w:rsidRPr="00852F4C">
        <w:rPr>
          <w:i/>
        </w:rPr>
        <w:t xml:space="preserve"> </w:t>
      </w:r>
      <w:proofErr w:type="spellStart"/>
      <w:r w:rsidR="00094E19" w:rsidRPr="00852F4C">
        <w:rPr>
          <w:i/>
        </w:rPr>
        <w:t>question</w:t>
      </w:r>
      <w:proofErr w:type="spellEnd"/>
      <w:r w:rsidR="00094E19" w:rsidRPr="00852F4C">
        <w:rPr>
          <w:i/>
        </w:rPr>
        <w:t xml:space="preserve"> </w:t>
      </w:r>
      <w:r w:rsidR="00592B30" w:rsidRPr="00852F4C">
        <w:t xml:space="preserve">av Matthew </w:t>
      </w:r>
      <w:proofErr w:type="spellStart"/>
      <w:r w:rsidR="00592B30" w:rsidRPr="00852F4C">
        <w:t>Engelke</w:t>
      </w:r>
      <w:proofErr w:type="spellEnd"/>
      <w:r w:rsidR="00592B30" w:rsidRPr="00852F4C">
        <w:t xml:space="preserve"> (2015) som gikk svært godt inn i helheten av pensum og ble </w:t>
      </w:r>
      <w:r w:rsidR="00BF6A28" w:rsidRPr="00852F4C">
        <w:t xml:space="preserve">godt behandlet på eksamen. </w:t>
      </w:r>
      <w:r w:rsidR="00C16DDC" w:rsidRPr="00E03F7E">
        <w:t xml:space="preserve">Artikkelen til </w:t>
      </w:r>
      <w:proofErr w:type="spellStart"/>
      <w:r w:rsidR="00C16DDC" w:rsidRPr="00E03F7E">
        <w:t>Kapferer</w:t>
      </w:r>
      <w:proofErr w:type="spellEnd"/>
      <w:r w:rsidR="00C16DDC" w:rsidRPr="00E03F7E">
        <w:t xml:space="preserve"> så ut til å fungere </w:t>
      </w:r>
      <w:r w:rsidR="00E03F7E" w:rsidRPr="00E03F7E">
        <w:t>noe</w:t>
      </w:r>
      <w:r w:rsidR="00C16DDC" w:rsidRPr="00E03F7E">
        <w:t xml:space="preserve"> mindre g</w:t>
      </w:r>
      <w:r w:rsidR="00E03F7E" w:rsidRPr="00E03F7E">
        <w:t>odt</w:t>
      </w:r>
      <w:r w:rsidR="00C16DDC" w:rsidRPr="00E03F7E">
        <w:t xml:space="preserve"> og kunne kanskje med fordel vært byttet ut til fordel for en artikkel som er mer empirisk orientert. </w:t>
      </w:r>
      <w:r w:rsidR="00E03F7E" w:rsidRPr="00E03F7E">
        <w:t xml:space="preserve">Vi kommer til å foreslå for programrådet å bytte ut denne artikkelen med en annen av </w:t>
      </w:r>
      <w:proofErr w:type="spellStart"/>
      <w:r w:rsidR="00E03F7E" w:rsidRPr="00E03F7E">
        <w:t>Kapferer</w:t>
      </w:r>
      <w:proofErr w:type="spellEnd"/>
      <w:r w:rsidR="008D6213" w:rsidRPr="00852F4C">
        <w:t xml:space="preserve"> </w:t>
      </w:r>
      <w:r w:rsidR="00E03F7E">
        <w:t>som inneholder de samme teoretiske poengene, men hvor de presenteres på en lettere tilgjengelig og mer empirisk måte.</w:t>
      </w:r>
    </w:p>
    <w:p w14:paraId="65F97C10" w14:textId="77777777" w:rsidR="008D6213" w:rsidRDefault="008D6213" w:rsidP="00DF55D0"/>
    <w:p w14:paraId="656C9EE4" w14:textId="77777777" w:rsidR="0082606B" w:rsidRPr="00852F4C" w:rsidRDefault="0082606B" w:rsidP="00DF55D0"/>
    <w:p w14:paraId="2F195E3C" w14:textId="6FA0599E" w:rsidR="008D6213" w:rsidRDefault="00581D9E" w:rsidP="00DF55D0">
      <w:r w:rsidRPr="00852F4C">
        <w:t xml:space="preserve">For å integrere kurset bedre, </w:t>
      </w:r>
      <w:r w:rsidR="006E4472" w:rsidRPr="00852F4C">
        <w:t xml:space="preserve">endret vi artikkelrekkefølgen noe (se forelesningsplan h16) og la opp til en tydeligere faghistorisk og tematisk inndeling. Vi trakk også poenger fra begge monografiene i så godt som alle forelesninger, i tillegg til at to forelesninger på slutten hovedsakelig tok for seg monografiene i tillegg til oppsummering av resten av pensum. </w:t>
      </w:r>
      <w:r w:rsidR="00660681">
        <w:t xml:space="preserve">Etter hver forelesning la vi også ut spørsmål til </w:t>
      </w:r>
      <w:r w:rsidR="00660681">
        <w:lastRenderedPageBreak/>
        <w:t xml:space="preserve">forelesningene som studentene selv kunne arbeide med, og som også ble aktivt brukt i seminarundervisningen. </w:t>
      </w:r>
    </w:p>
    <w:p w14:paraId="13188412" w14:textId="77777777" w:rsidR="0082606B" w:rsidRDefault="0082606B" w:rsidP="00DF55D0"/>
    <w:p w14:paraId="4457235D" w14:textId="77777777" w:rsidR="00EC5684" w:rsidRPr="00852F4C" w:rsidRDefault="00EC5684" w:rsidP="00DF55D0"/>
    <w:p w14:paraId="5DF48558" w14:textId="07B83FA4" w:rsidR="00EC5684" w:rsidRPr="00852F4C" w:rsidRDefault="00EC5684" w:rsidP="00EC5684">
      <w:pPr>
        <w:pStyle w:val="Heading2"/>
        <w:rPr>
          <w:lang w:val="nb-NO"/>
        </w:rPr>
      </w:pPr>
      <w:r w:rsidRPr="00852F4C">
        <w:rPr>
          <w:lang w:val="nb-NO"/>
        </w:rPr>
        <w:t>Endret eksame</w:t>
      </w:r>
      <w:r w:rsidR="00595BFE" w:rsidRPr="00852F4C">
        <w:rPr>
          <w:lang w:val="nb-NO"/>
        </w:rPr>
        <w:t>nsform</w:t>
      </w:r>
    </w:p>
    <w:p w14:paraId="4517003C" w14:textId="384CFE11" w:rsidR="00EC5684" w:rsidRPr="00852F4C" w:rsidRDefault="00EC5684" w:rsidP="00EC5684">
      <w:r w:rsidRPr="00852F4C">
        <w:t xml:space="preserve">Endringen av eksamensformen (tilbake) til hjemmeeksamen var svært vellykket. </w:t>
      </w:r>
      <w:r w:rsidR="00311D7E" w:rsidRPr="00852F4C">
        <w:t>Usedvanlig mange besto eksamen og besvarelsene viste jevnt over en god forståelse for de s</w:t>
      </w:r>
      <w:bookmarkStart w:id="0" w:name="_GoBack"/>
      <w:bookmarkEnd w:id="0"/>
      <w:r w:rsidR="00311D7E" w:rsidRPr="00852F4C">
        <w:t xml:space="preserve">entrale tematikkene i emnet. </w:t>
      </w:r>
      <w:r w:rsidR="00595BFE" w:rsidRPr="00852F4C">
        <w:t xml:space="preserve">Ordlengden (2500-3500) så ut til å være perfekt. To dager var kanskje i minste laget (kan </w:t>
      </w:r>
      <w:r w:rsidR="00E03F7E">
        <w:t xml:space="preserve">nok med fordel </w:t>
      </w:r>
      <w:r w:rsidR="00595BFE" w:rsidRPr="00852F4C">
        <w:t>øke</w:t>
      </w:r>
      <w:r w:rsidR="00E03F7E">
        <w:t>s</w:t>
      </w:r>
      <w:r w:rsidR="00595BFE" w:rsidRPr="00852F4C">
        <w:t xml:space="preserve"> til 3), men gikk greit. </w:t>
      </w:r>
    </w:p>
    <w:p w14:paraId="252480F0" w14:textId="77777777" w:rsidR="00852F4C" w:rsidRDefault="00852F4C" w:rsidP="00EC5684"/>
    <w:p w14:paraId="0473347C" w14:textId="1712BEE7" w:rsidR="00852F4C" w:rsidRPr="00852F4C" w:rsidRDefault="00852F4C" w:rsidP="00852F4C">
      <w:pPr>
        <w:pStyle w:val="Heading2"/>
        <w:rPr>
          <w:lang w:val="nb-NO"/>
        </w:rPr>
      </w:pPr>
      <w:r w:rsidRPr="00852F4C">
        <w:rPr>
          <w:lang w:val="nb-NO"/>
        </w:rPr>
        <w:t>Konklusjon</w:t>
      </w:r>
    </w:p>
    <w:p w14:paraId="52B11C7D" w14:textId="3CDEF07B" w:rsidR="00852F4C" w:rsidRDefault="00852F4C" w:rsidP="00852F4C">
      <w:r>
        <w:t xml:space="preserve">Vi anbefaler sterkt å beholde endringene i både pensum og i eksamensform. </w:t>
      </w:r>
    </w:p>
    <w:p w14:paraId="1653CEA6" w14:textId="77777777" w:rsidR="0082606B" w:rsidRDefault="0082606B" w:rsidP="00852F4C"/>
    <w:p w14:paraId="418C545B" w14:textId="77777777" w:rsidR="00BF114F" w:rsidRDefault="00BF114F" w:rsidP="00852F4C"/>
    <w:p w14:paraId="3F8D00C0" w14:textId="22413BAE" w:rsidR="00BF114F" w:rsidRDefault="00BF114F" w:rsidP="00852F4C">
      <w:r>
        <w:t>Jon Henrik Ziegler Remme</w:t>
      </w:r>
    </w:p>
    <w:p w14:paraId="1F62897D" w14:textId="504CE5BC" w:rsidR="00BF114F" w:rsidRDefault="00BF114F" w:rsidP="00852F4C">
      <w:r>
        <w:t>Cicilie Fagerlid</w:t>
      </w:r>
    </w:p>
    <w:p w14:paraId="3B9B4FB0" w14:textId="3AA77E66" w:rsidR="00BF114F" w:rsidRDefault="00BF114F" w:rsidP="00852F4C">
      <w:r>
        <w:t>Tone Høgblad</w:t>
      </w:r>
    </w:p>
    <w:p w14:paraId="31162C1F" w14:textId="46A8E06D" w:rsidR="00BF114F" w:rsidRDefault="00BF114F" w:rsidP="00852F4C">
      <w:r>
        <w:t>Tom Bratrud</w:t>
      </w:r>
    </w:p>
    <w:p w14:paraId="282B7AA4" w14:textId="58588220" w:rsidR="0082606B" w:rsidRPr="00852F4C" w:rsidRDefault="0082606B" w:rsidP="00852F4C"/>
    <w:sectPr w:rsidR="0082606B" w:rsidRPr="00852F4C" w:rsidSect="000D29C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D49"/>
    <w:rsid w:val="00061543"/>
    <w:rsid w:val="00094E19"/>
    <w:rsid w:val="000D29C7"/>
    <w:rsid w:val="001146B7"/>
    <w:rsid w:val="00121F67"/>
    <w:rsid w:val="00214C63"/>
    <w:rsid w:val="00274790"/>
    <w:rsid w:val="002D7676"/>
    <w:rsid w:val="00311D7E"/>
    <w:rsid w:val="00330CF1"/>
    <w:rsid w:val="0034152F"/>
    <w:rsid w:val="00365908"/>
    <w:rsid w:val="00451D49"/>
    <w:rsid w:val="00452598"/>
    <w:rsid w:val="00581D9E"/>
    <w:rsid w:val="00592B30"/>
    <w:rsid w:val="00595BFE"/>
    <w:rsid w:val="00660681"/>
    <w:rsid w:val="006E4472"/>
    <w:rsid w:val="00750BA1"/>
    <w:rsid w:val="00751956"/>
    <w:rsid w:val="0079220D"/>
    <w:rsid w:val="007A5524"/>
    <w:rsid w:val="007E758D"/>
    <w:rsid w:val="0082606B"/>
    <w:rsid w:val="00852F4C"/>
    <w:rsid w:val="008A015E"/>
    <w:rsid w:val="008D6213"/>
    <w:rsid w:val="00963753"/>
    <w:rsid w:val="00A35BB2"/>
    <w:rsid w:val="00A616D2"/>
    <w:rsid w:val="00AC371F"/>
    <w:rsid w:val="00B54D9E"/>
    <w:rsid w:val="00B815CE"/>
    <w:rsid w:val="00B87F26"/>
    <w:rsid w:val="00BF114F"/>
    <w:rsid w:val="00BF6A28"/>
    <w:rsid w:val="00C162F8"/>
    <w:rsid w:val="00C16DDC"/>
    <w:rsid w:val="00CB0C6D"/>
    <w:rsid w:val="00D62401"/>
    <w:rsid w:val="00DD1767"/>
    <w:rsid w:val="00DF55D0"/>
    <w:rsid w:val="00DF60E6"/>
    <w:rsid w:val="00E03F7E"/>
    <w:rsid w:val="00EA02E3"/>
    <w:rsid w:val="00EC5684"/>
    <w:rsid w:val="00ED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E413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598"/>
    <w:rPr>
      <w:rFonts w:ascii="Times New Roman" w:eastAsiaTheme="minorHAnsi" w:hAnsi="Times New Roman" w:cs="Times New Roman"/>
      <w:lang w:val="nb-NO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62F8"/>
    <w:pPr>
      <w:keepNext/>
      <w:jc w:val="center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0BA1"/>
    <w:pPr>
      <w:keepNext/>
      <w:keepLines/>
      <w:spacing w:before="200"/>
      <w:outlineLvl w:val="1"/>
    </w:pPr>
    <w:rPr>
      <w:rFonts w:ascii="Cambria" w:eastAsiaTheme="majorEastAsia" w:hAnsi="Cambria" w:cstheme="majorBidi"/>
      <w:b/>
      <w:bCs/>
      <w:sz w:val="26"/>
      <w:szCs w:val="26"/>
      <w:lang w:val="en-GB" w:eastAsia="ja-JP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4D9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2F8"/>
    <w:rPr>
      <w:rFonts w:asciiTheme="majorHAnsi" w:eastAsiaTheme="majorEastAsia" w:hAnsiTheme="majorHAnsi" w:cstheme="majorBidi"/>
      <w:b/>
      <w:bCs/>
      <w:kern w:val="32"/>
      <w:sz w:val="32"/>
      <w:szCs w:val="32"/>
      <w:lang w:val="nb-NO"/>
    </w:rPr>
  </w:style>
  <w:style w:type="paragraph" w:styleId="CommentText">
    <w:name w:val="annotation text"/>
    <w:aliases w:val="no"/>
    <w:basedOn w:val="Normal"/>
    <w:link w:val="CommentTextChar"/>
    <w:uiPriority w:val="99"/>
    <w:unhideWhenUsed/>
    <w:rsid w:val="00750BA1"/>
    <w:rPr>
      <w:rFonts w:asciiTheme="minorHAnsi" w:eastAsiaTheme="minorEastAsia" w:hAnsiTheme="minorHAnsi" w:cstheme="minorBidi"/>
      <w:lang w:eastAsia="ja-JP"/>
    </w:rPr>
  </w:style>
  <w:style w:type="character" w:customStyle="1" w:styleId="CommentTextChar">
    <w:name w:val="Comment Text Char"/>
    <w:aliases w:val="no Char"/>
    <w:basedOn w:val="DefaultParagraphFont"/>
    <w:link w:val="CommentText"/>
    <w:uiPriority w:val="99"/>
    <w:rsid w:val="00750BA1"/>
    <w:rPr>
      <w:lang w:val="nb-NO"/>
    </w:rPr>
  </w:style>
  <w:style w:type="character" w:customStyle="1" w:styleId="Heading2Char">
    <w:name w:val="Heading 2 Char"/>
    <w:basedOn w:val="DefaultParagraphFont"/>
    <w:link w:val="Heading2"/>
    <w:uiPriority w:val="9"/>
    <w:rsid w:val="00750BA1"/>
    <w:rPr>
      <w:rFonts w:ascii="Cambria" w:eastAsiaTheme="majorEastAsia" w:hAnsi="Cambria" w:cstheme="majorBidi"/>
      <w:b/>
      <w:bCs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B54D9E"/>
    <w:rPr>
      <w:rFonts w:asciiTheme="majorHAnsi" w:eastAsiaTheme="majorEastAsia" w:hAnsiTheme="majorHAnsi" w:cstheme="majorBidi"/>
      <w:b/>
      <w:bCs/>
      <w:lang w:val="nb-NO"/>
    </w:rPr>
  </w:style>
  <w:style w:type="paragraph" w:styleId="FootnoteText">
    <w:name w:val="footnote text"/>
    <w:basedOn w:val="Normal"/>
    <w:link w:val="FootnoteTextChar"/>
    <w:uiPriority w:val="99"/>
    <w:unhideWhenUsed/>
    <w:rsid w:val="00750BA1"/>
    <w:rPr>
      <w:rFonts w:asciiTheme="minorHAnsi" w:hAnsiTheme="minorHAnsi"/>
      <w:lang w:val="en-GB"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50BA1"/>
    <w:rPr>
      <w:rFonts w:eastAsiaTheme="minorHAns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DD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DDC"/>
    <w:rPr>
      <w:rFonts w:ascii="Lucida Grande" w:eastAsiaTheme="minorHAnsi" w:hAnsi="Lucida Grande" w:cs="Lucida Grande"/>
      <w:sz w:val="18"/>
      <w:szCs w:val="18"/>
      <w:lang w:val="nb-NO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2606B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606B"/>
    <w:rPr>
      <w:rFonts w:ascii="Times New Roman" w:eastAsiaTheme="minorHAnsi" w:hAnsi="Times New Roman" w:cs="Times New Roman"/>
      <w:b/>
      <w:bCs/>
      <w:sz w:val="20"/>
      <w:szCs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606B"/>
    <w:rPr>
      <w:rFonts w:ascii="Times New Roman" w:eastAsiaTheme="minorHAnsi" w:hAnsi="Times New Roman" w:cs="Times New Roman"/>
      <w:b/>
      <w:bCs/>
      <w:sz w:val="20"/>
      <w:szCs w:val="20"/>
      <w:lang w:val="nb-NO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598"/>
    <w:rPr>
      <w:rFonts w:ascii="Times New Roman" w:eastAsiaTheme="minorHAnsi" w:hAnsi="Times New Roman" w:cs="Times New Roman"/>
      <w:lang w:val="nb-NO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62F8"/>
    <w:pPr>
      <w:keepNext/>
      <w:jc w:val="center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0BA1"/>
    <w:pPr>
      <w:keepNext/>
      <w:keepLines/>
      <w:spacing w:before="200"/>
      <w:outlineLvl w:val="1"/>
    </w:pPr>
    <w:rPr>
      <w:rFonts w:ascii="Cambria" w:eastAsiaTheme="majorEastAsia" w:hAnsi="Cambria" w:cstheme="majorBidi"/>
      <w:b/>
      <w:bCs/>
      <w:sz w:val="26"/>
      <w:szCs w:val="26"/>
      <w:lang w:val="en-GB" w:eastAsia="ja-JP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4D9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2F8"/>
    <w:rPr>
      <w:rFonts w:asciiTheme="majorHAnsi" w:eastAsiaTheme="majorEastAsia" w:hAnsiTheme="majorHAnsi" w:cstheme="majorBidi"/>
      <w:b/>
      <w:bCs/>
      <w:kern w:val="32"/>
      <w:sz w:val="32"/>
      <w:szCs w:val="32"/>
      <w:lang w:val="nb-NO"/>
    </w:rPr>
  </w:style>
  <w:style w:type="paragraph" w:styleId="CommentText">
    <w:name w:val="annotation text"/>
    <w:aliases w:val="no"/>
    <w:basedOn w:val="Normal"/>
    <w:link w:val="CommentTextChar"/>
    <w:uiPriority w:val="99"/>
    <w:unhideWhenUsed/>
    <w:rsid w:val="00750BA1"/>
    <w:rPr>
      <w:rFonts w:asciiTheme="minorHAnsi" w:eastAsiaTheme="minorEastAsia" w:hAnsiTheme="minorHAnsi" w:cstheme="minorBidi"/>
      <w:lang w:eastAsia="ja-JP"/>
    </w:rPr>
  </w:style>
  <w:style w:type="character" w:customStyle="1" w:styleId="CommentTextChar">
    <w:name w:val="Comment Text Char"/>
    <w:aliases w:val="no Char"/>
    <w:basedOn w:val="DefaultParagraphFont"/>
    <w:link w:val="CommentText"/>
    <w:uiPriority w:val="99"/>
    <w:rsid w:val="00750BA1"/>
    <w:rPr>
      <w:lang w:val="nb-NO"/>
    </w:rPr>
  </w:style>
  <w:style w:type="character" w:customStyle="1" w:styleId="Heading2Char">
    <w:name w:val="Heading 2 Char"/>
    <w:basedOn w:val="DefaultParagraphFont"/>
    <w:link w:val="Heading2"/>
    <w:uiPriority w:val="9"/>
    <w:rsid w:val="00750BA1"/>
    <w:rPr>
      <w:rFonts w:ascii="Cambria" w:eastAsiaTheme="majorEastAsia" w:hAnsi="Cambria" w:cstheme="majorBidi"/>
      <w:b/>
      <w:bCs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B54D9E"/>
    <w:rPr>
      <w:rFonts w:asciiTheme="majorHAnsi" w:eastAsiaTheme="majorEastAsia" w:hAnsiTheme="majorHAnsi" w:cstheme="majorBidi"/>
      <w:b/>
      <w:bCs/>
      <w:lang w:val="nb-NO"/>
    </w:rPr>
  </w:style>
  <w:style w:type="paragraph" w:styleId="FootnoteText">
    <w:name w:val="footnote text"/>
    <w:basedOn w:val="Normal"/>
    <w:link w:val="FootnoteTextChar"/>
    <w:uiPriority w:val="99"/>
    <w:unhideWhenUsed/>
    <w:rsid w:val="00750BA1"/>
    <w:rPr>
      <w:rFonts w:asciiTheme="minorHAnsi" w:hAnsiTheme="minorHAnsi"/>
      <w:lang w:val="en-GB"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50BA1"/>
    <w:rPr>
      <w:rFonts w:eastAsiaTheme="minorHAns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DD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DDC"/>
    <w:rPr>
      <w:rFonts w:ascii="Lucida Grande" w:eastAsiaTheme="minorHAnsi" w:hAnsi="Lucida Grande" w:cs="Lucida Grande"/>
      <w:sz w:val="18"/>
      <w:szCs w:val="18"/>
      <w:lang w:val="nb-NO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2606B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606B"/>
    <w:rPr>
      <w:rFonts w:ascii="Times New Roman" w:eastAsiaTheme="minorHAnsi" w:hAnsi="Times New Roman" w:cs="Times New Roman"/>
      <w:b/>
      <w:bCs/>
      <w:sz w:val="20"/>
      <w:szCs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606B"/>
    <w:rPr>
      <w:rFonts w:ascii="Times New Roman" w:eastAsiaTheme="minorHAnsi" w:hAnsi="Times New Roman" w:cs="Times New Roman"/>
      <w:b/>
      <w:bCs/>
      <w:sz w:val="20"/>
      <w:szCs w:val="20"/>
      <w:lang w:val="nb-N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4386A0D5.dotm</Template>
  <TotalTime>0</TotalTime>
  <Pages>2</Pages>
  <Words>562</Words>
  <Characters>2980</Characters>
  <Application>Microsoft Office Word</Application>
  <DocSecurity>4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Cicilie</dc:creator>
  <cp:lastModifiedBy>Katrine Blindheimsvik</cp:lastModifiedBy>
  <cp:revision>2</cp:revision>
  <cp:lastPrinted>2017-01-12T13:45:00Z</cp:lastPrinted>
  <dcterms:created xsi:type="dcterms:W3CDTF">2017-01-12T13:46:00Z</dcterms:created>
  <dcterms:modified xsi:type="dcterms:W3CDTF">2017-01-12T13:46:00Z</dcterms:modified>
</cp:coreProperties>
</file>