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2DC47" w14:textId="53A06CFB" w:rsidR="006A1351" w:rsidRDefault="006A1351" w:rsidP="006A1351">
      <w:pPr>
        <w:keepNext/>
        <w:keepLines/>
        <w:spacing w:after="0"/>
      </w:pPr>
      <w:r>
        <w:t>Til: [Mottaker]</w:t>
      </w:r>
    </w:p>
    <w:p w14:paraId="29614076" w14:textId="0B6C83B1" w:rsidR="006A1351" w:rsidRDefault="006A1351" w:rsidP="006A1351">
      <w:pPr>
        <w:keepNext/>
        <w:keepLines/>
        <w:spacing w:after="0"/>
      </w:pPr>
      <w:r>
        <w:t>Dato: […]</w:t>
      </w:r>
    </w:p>
    <w:p w14:paraId="41485ECD" w14:textId="77777777" w:rsidR="006A1351" w:rsidRDefault="006A1351" w:rsidP="006A1351">
      <w:pPr>
        <w:keepNext/>
        <w:keepLines/>
        <w:spacing w:after="0"/>
      </w:pPr>
    </w:p>
    <w:p w14:paraId="7306C9CC" w14:textId="77777777" w:rsidR="008D0397" w:rsidRDefault="008D0397" w:rsidP="006A1351">
      <w:pPr>
        <w:spacing w:before="67"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</w:p>
    <w:p w14:paraId="3BFE220D" w14:textId="1ECA797F" w:rsidR="008D0397" w:rsidRPr="008D0397" w:rsidRDefault="008D0397" w:rsidP="00323913">
      <w:pPr>
        <w:spacing w:before="67" w:after="0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nb-NO"/>
        </w:rPr>
      </w:pPr>
      <w:r w:rsidRPr="008D03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nb-NO"/>
        </w:rPr>
        <w:t>Innkalling til samtale</w:t>
      </w:r>
      <w:r w:rsidR="00323913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nb-NO"/>
        </w:rPr>
        <w:t xml:space="preserve"> </w:t>
      </w:r>
      <w:proofErr w:type="gramStart"/>
      <w:r w:rsidR="00323913" w:rsidRPr="00323913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nb-NO"/>
        </w:rPr>
        <w:t>vedrørende</w:t>
      </w:r>
      <w:r w:rsidR="00323913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nb-NO"/>
        </w:rPr>
        <w:t>…</w:t>
      </w:r>
      <w:proofErr w:type="gramEnd"/>
    </w:p>
    <w:p w14:paraId="1A8A6AE8" w14:textId="77777777" w:rsidR="00323913" w:rsidRDefault="00323913" w:rsidP="006A1351">
      <w:pPr>
        <w:spacing w:before="67"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</w:p>
    <w:p w14:paraId="4EF48814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 xml:space="preserve">Vi har mottatt din henvendelse </w:t>
      </w:r>
      <w:proofErr w:type="gramStart"/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>av…</w:t>
      </w:r>
      <w:proofErr w:type="gramEnd"/>
    </w:p>
    <w:p w14:paraId="16155231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</w:p>
    <w:p w14:paraId="4AFEDCFE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>Vi vil gjerne invitere deg til et møte for å gi deg anledning til å utdype din henvendelse, og slik at vi kan stille deg oppfølgende spørsmål i saken.</w:t>
      </w:r>
    </w:p>
    <w:p w14:paraId="2E70E925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</w:p>
    <w:p w14:paraId="3CAD075C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 xml:space="preserve">Tid og sted:  </w:t>
      </w:r>
    </w:p>
    <w:p w14:paraId="550022DF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 xml:space="preserve">Fra UiO </w:t>
      </w:r>
      <w:proofErr w:type="gramStart"/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>stiller….</w:t>
      </w:r>
      <w:proofErr w:type="gramEnd"/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>. i møtet.</w:t>
      </w:r>
    </w:p>
    <w:p w14:paraId="0146A5AC" w14:textId="77777777" w:rsidR="00323913" w:rsidRPr="00323913" w:rsidRDefault="00323913" w:rsidP="00323913">
      <w:pPr>
        <w:keepNext/>
        <w:keepLines/>
        <w:spacing w:after="0"/>
        <w:rPr>
          <w:rFonts w:ascii="Times New Roman" w:eastAsia="Times New Roman" w:hAnsi="Times New Roman" w:cs="Times New Roman"/>
          <w:color w:val="000000"/>
          <w:kern w:val="24"/>
          <w:lang w:eastAsia="nb-NO"/>
        </w:rPr>
      </w:pPr>
    </w:p>
    <w:p w14:paraId="1B9D1512" w14:textId="0E4E771A" w:rsidR="006A1351" w:rsidRDefault="00323913" w:rsidP="00323913">
      <w:pPr>
        <w:keepNext/>
        <w:keepLines/>
        <w:spacing w:after="0"/>
      </w:pPr>
      <w:r w:rsidRPr="00323913">
        <w:rPr>
          <w:rFonts w:ascii="Times New Roman" w:eastAsia="Times New Roman" w:hAnsi="Times New Roman" w:cs="Times New Roman"/>
          <w:color w:val="000000"/>
          <w:kern w:val="24"/>
          <w:lang w:eastAsia="nb-NO"/>
        </w:rPr>
        <w:t xml:space="preserve">Du har anledning til å ha med deg en støtteperson eller rådgiver i møtet. Gi beskjed hvis du ikke har anledning til å stille til det oppsatte tidspunktet.  </w:t>
      </w:r>
    </w:p>
    <w:p w14:paraId="0B384F46" w14:textId="77777777" w:rsidR="006A1351" w:rsidRDefault="006A1351" w:rsidP="006A1351">
      <w:pPr>
        <w:keepNext/>
        <w:keepLines/>
        <w:spacing w:after="0"/>
      </w:pPr>
    </w:p>
    <w:p w14:paraId="212E4C15" w14:textId="77777777" w:rsidR="00323913" w:rsidRDefault="00323913" w:rsidP="006A1351">
      <w:pPr>
        <w:keepNext/>
        <w:keepLines/>
        <w:spacing w:after="0"/>
      </w:pPr>
    </w:p>
    <w:p w14:paraId="37F9F94C" w14:textId="77777777" w:rsidR="006A1351" w:rsidRDefault="006A1351" w:rsidP="006A1351">
      <w:pPr>
        <w:keepNext/>
        <w:keepLines/>
        <w:spacing w:after="0"/>
      </w:pPr>
    </w:p>
    <w:p w14:paraId="0CF0BC31" w14:textId="3B798DF9" w:rsidR="002E2A5D" w:rsidRPr="00434B54" w:rsidRDefault="002E2A5D" w:rsidP="006A1351">
      <w:pPr>
        <w:keepNext/>
        <w:keepLines/>
        <w:spacing w:after="0"/>
      </w:pPr>
      <w:r w:rsidRPr="00434B54">
        <w:t xml:space="preserve">Med </w:t>
      </w:r>
      <w:r w:rsidR="00434B54" w:rsidRPr="00434B54">
        <w:t>hilsen</w:t>
      </w:r>
      <w:r w:rsidRPr="00434B54">
        <w:br/>
      </w:r>
      <w:sdt>
        <w:sdtPr>
          <w:alias w:val="Navn"/>
          <w:id w:val="636842866"/>
          <w:placeholder>
            <w:docPart w:val="DBB000CE4F184A9C911628C54B946DEE"/>
          </w:placeholder>
          <w:showingPlcHdr/>
          <w:text w:multiLine="1"/>
        </w:sdtPr>
        <w:sdtEndPr/>
        <w:sdtContent>
          <w:r w:rsidRPr="00434B54">
            <w:rPr>
              <w:rStyle w:val="Plassholdertekst"/>
            </w:rPr>
            <w:t>[Navn]</w:t>
          </w:r>
        </w:sdtContent>
      </w:sdt>
    </w:p>
    <w:sectPr w:rsidR="002E2A5D" w:rsidRPr="00434B54" w:rsidSect="003551A9">
      <w:headerReference w:type="default" r:id="rId11"/>
      <w:footerReference w:type="default" r:id="rId12"/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AA307" w14:textId="77777777" w:rsidR="006A1351" w:rsidRDefault="006A1351" w:rsidP="00B40445">
      <w:pPr>
        <w:spacing w:after="0"/>
      </w:pPr>
      <w:r>
        <w:separator/>
      </w:r>
    </w:p>
  </w:endnote>
  <w:endnote w:type="continuationSeparator" w:id="0">
    <w:p w14:paraId="43E1A17F" w14:textId="77777777" w:rsidR="006A1351" w:rsidRDefault="006A1351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3551A9" w14:paraId="08DD5556" w14:textId="77777777" w:rsidTr="004B0BF1">
      <w:tc>
        <w:tcPr>
          <w:tcW w:w="2478" w:type="dxa"/>
        </w:tcPr>
        <w:p w14:paraId="219E87AF" w14:textId="77777777" w:rsidR="002E2A5D" w:rsidRPr="003551A9" w:rsidRDefault="00323913" w:rsidP="00774589">
          <w:pPr>
            <w:pStyle w:val="Overskrift1"/>
            <w:spacing w:before="0"/>
            <w:rPr>
              <w:rFonts w:ascii="Arial" w:hAnsi="Arial" w:cs="Arial"/>
              <w:color w:val="221E1F"/>
              <w:sz w:val="18"/>
              <w:szCs w:val="18"/>
            </w:rPr>
          </w:pPr>
          <w:sdt>
            <w:sdtPr>
              <w:rPr>
                <w:rFonts w:ascii="Arial" w:hAnsi="Arial" w:cs="Arial"/>
                <w:b w:val="0"/>
                <w:bCs/>
                <w:sz w:val="18"/>
                <w:szCs w:val="18"/>
                <w:shd w:val="clear" w:color="auto" w:fill="D1D3D4"/>
              </w:rPr>
              <w:alias w:val="Navn på enhet"/>
              <w:tag w:val="Navn på enhet"/>
              <w:id w:val="-1799288571"/>
              <w:showingPlcHdr/>
              <w:dataBinding w:xpath="/root[1]/Enhet[1]" w:storeItemID="{EA55C48B-CB0D-47E0-9FC7-C7C9FE765157}"/>
              <w:text/>
            </w:sdtPr>
            <w:sdtEndPr/>
            <w:sdtContent>
              <w:r w:rsidR="00774589" w:rsidRPr="003551A9">
                <w:rPr>
                  <w:rStyle w:val="Plassholdertekst"/>
                  <w:rFonts w:ascii="Arial" w:hAnsi="Arial" w:cs="Arial"/>
                  <w:color w:val="000000" w:themeColor="text1"/>
                  <w:sz w:val="18"/>
                  <w:szCs w:val="18"/>
                </w:rPr>
                <w:t>[Navn på enhet]</w:t>
              </w:r>
            </w:sdtContent>
          </w:sdt>
        </w:p>
        <w:p w14:paraId="59C804DD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proofErr w:type="spellStart"/>
          <w:r w:rsidRPr="003551A9">
            <w:rPr>
              <w:rStyle w:val="A0"/>
              <w:rFonts w:ascii="Arial" w:hAnsi="Arial" w:cs="Arial"/>
            </w:rPr>
            <w:t>Institiutt</w:t>
          </w:r>
          <w:proofErr w:type="spellEnd"/>
          <w:r w:rsidRPr="003551A9">
            <w:rPr>
              <w:rStyle w:val="A0"/>
              <w:rFonts w:ascii="Arial" w:hAnsi="Arial" w:cs="Arial"/>
            </w:rPr>
            <w:t xml:space="preserve"> / Underavdeling Avdeling</w:t>
          </w:r>
        </w:p>
      </w:tc>
      <w:tc>
        <w:tcPr>
          <w:tcW w:w="2464" w:type="dxa"/>
        </w:tcPr>
        <w:p w14:paraId="696F71C7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Postadresse: </w:t>
          </w:r>
        </w:p>
        <w:p w14:paraId="736CDF91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L1 </w:t>
          </w:r>
        </w:p>
        <w:p w14:paraId="32C9BCAE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L2</w:t>
          </w:r>
        </w:p>
        <w:p w14:paraId="0058348F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477" w:type="dxa"/>
        </w:tcPr>
        <w:p w14:paraId="52E50127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Besøksadresse: </w:t>
          </w:r>
        </w:p>
        <w:p w14:paraId="366A1FA5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Navn Bygning</w:t>
          </w:r>
        </w:p>
        <w:p w14:paraId="204CC314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Gateadresse</w:t>
          </w:r>
        </w:p>
        <w:p w14:paraId="3BE48A57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209" w:type="dxa"/>
        </w:tcPr>
        <w:p w14:paraId="499C0EA9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Tlf.: </w:t>
          </w:r>
        </w:p>
        <w:p w14:paraId="02EB482F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Faks / Mobil: </w:t>
          </w:r>
        </w:p>
        <w:p w14:paraId="173CDDF0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E-post: </w:t>
          </w:r>
        </w:p>
        <w:p w14:paraId="151AEFC6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Nettadresse</w:t>
          </w:r>
        </w:p>
        <w:p w14:paraId="456D3028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</w:p>
      </w:tc>
    </w:tr>
  </w:tbl>
  <w:p w14:paraId="2E1F7FD0" w14:textId="77777777" w:rsidR="002E2A5D" w:rsidRDefault="002E2A5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626B3" w14:textId="77777777" w:rsidR="006A1351" w:rsidRDefault="006A1351" w:rsidP="00B40445">
      <w:pPr>
        <w:spacing w:after="0"/>
      </w:pPr>
      <w:r>
        <w:separator/>
      </w:r>
    </w:p>
  </w:footnote>
  <w:footnote w:type="continuationSeparator" w:id="0">
    <w:p w14:paraId="41DC1ECF" w14:textId="77777777" w:rsidR="006A1351" w:rsidRDefault="006A1351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F97EF" w14:textId="77777777" w:rsidR="00B40445" w:rsidRDefault="002D155D">
    <w:pPr>
      <w:pStyle w:val="Topptekst"/>
    </w:pPr>
    <w:r w:rsidRPr="00B40445">
      <w:rPr>
        <w:noProof/>
      </w:rPr>
      <w:drawing>
        <wp:anchor distT="0" distB="0" distL="114300" distR="114300" simplePos="0" relativeHeight="251659264" behindDoc="1" locked="0" layoutInCell="1" allowOverlap="1" wp14:anchorId="032C2819" wp14:editId="500AEFC4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351"/>
    <w:rsid w:val="001C06E8"/>
    <w:rsid w:val="001E486D"/>
    <w:rsid w:val="002D155D"/>
    <w:rsid w:val="002E2A5D"/>
    <w:rsid w:val="00301FF9"/>
    <w:rsid w:val="003125A0"/>
    <w:rsid w:val="00323913"/>
    <w:rsid w:val="003551A9"/>
    <w:rsid w:val="00355EE8"/>
    <w:rsid w:val="00395E70"/>
    <w:rsid w:val="00434B54"/>
    <w:rsid w:val="004B0BF1"/>
    <w:rsid w:val="004F5DE9"/>
    <w:rsid w:val="004F7A13"/>
    <w:rsid w:val="00507968"/>
    <w:rsid w:val="00566F1F"/>
    <w:rsid w:val="006A1351"/>
    <w:rsid w:val="00774589"/>
    <w:rsid w:val="007B38DD"/>
    <w:rsid w:val="00867DE8"/>
    <w:rsid w:val="008D0397"/>
    <w:rsid w:val="00954C55"/>
    <w:rsid w:val="009D0116"/>
    <w:rsid w:val="00A05EFF"/>
    <w:rsid w:val="00AB13FF"/>
    <w:rsid w:val="00AC4083"/>
    <w:rsid w:val="00AE1B2D"/>
    <w:rsid w:val="00B12C2A"/>
    <w:rsid w:val="00B40445"/>
    <w:rsid w:val="00B5600F"/>
    <w:rsid w:val="00BD1BA1"/>
    <w:rsid w:val="00BE7194"/>
    <w:rsid w:val="00D147E1"/>
    <w:rsid w:val="00DB70FC"/>
    <w:rsid w:val="00DC24BC"/>
    <w:rsid w:val="00E1634D"/>
    <w:rsid w:val="00E43EF5"/>
    <w:rsid w:val="00E47FAC"/>
    <w:rsid w:val="00E82534"/>
    <w:rsid w:val="00EE790A"/>
    <w:rsid w:val="00F650E1"/>
    <w:rsid w:val="00F94737"/>
    <w:rsid w:val="00FC4270"/>
    <w:rsid w:val="00FC5CB1"/>
    <w:rsid w:val="00FD2A88"/>
    <w:rsid w:val="00FD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540442"/>
  <w15:chartTrackingRefBased/>
  <w15:docId w15:val="{7714B140-59D4-4EC2-A5B8-F637DB39A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6A1351"/>
    <w:pPr>
      <w:spacing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rgenkj\Downloads\mal-generelt-notat-bokmal(3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BB000CE4F184A9C911628C54B946DE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1EB797-0664-4C81-A150-8D162CE0D7D9}"/>
      </w:docPartPr>
      <w:docPartBody>
        <w:p w:rsidR="00B673D8" w:rsidRDefault="00B673D8">
          <w:pPr>
            <w:pStyle w:val="DBB000CE4F184A9C911628C54B946DEE"/>
          </w:pPr>
          <w:r w:rsidRPr="00B92900">
            <w:rPr>
              <w:rStyle w:val="Plassholdertekst"/>
            </w:rPr>
            <w:t>[Navn]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3D8"/>
    <w:rsid w:val="00566F1F"/>
    <w:rsid w:val="00B673D8"/>
    <w:rsid w:val="00FC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auto"/>
    </w:rPr>
  </w:style>
  <w:style w:type="paragraph" w:customStyle="1" w:styleId="DBB000CE4F184A9C911628C54B946DEE">
    <w:name w:val="DBB000CE4F184A9C911628C54B946D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root>
  <Enhet/>
</root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Props1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55C48B-CB0D-47E0-9FC7-C7C9FE765157}">
  <ds:schemaRefs/>
</ds:datastoreItem>
</file>

<file path=customXml/itemProps3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mal-generelt-notat-bokmal(3)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Kjøllesdal</dc:creator>
  <cp:keywords/>
  <dc:description/>
  <cp:lastModifiedBy>Jørgen Kjøllesdal</cp:lastModifiedBy>
  <cp:revision>3</cp:revision>
  <dcterms:created xsi:type="dcterms:W3CDTF">2026-02-10T11:36:00Z</dcterms:created>
  <dcterms:modified xsi:type="dcterms:W3CDTF">2026-02-10T11:37:00Z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